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EA45AA" w14:textId="1CD2EFA5" w:rsidR="003E4E4E" w:rsidRPr="00DA066C" w:rsidRDefault="00345CF8" w:rsidP="001B48E3">
      <w:r>
        <w:rPr>
          <w:noProof/>
        </w:rPr>
        <w:drawing>
          <wp:anchor distT="0" distB="0" distL="114300" distR="114300" simplePos="0" relativeHeight="251659266" behindDoc="0" locked="0" layoutInCell="1" allowOverlap="1" wp14:anchorId="3EA8BAAB" wp14:editId="1BF2843A">
            <wp:simplePos x="0" y="0"/>
            <wp:positionH relativeFrom="column">
              <wp:posOffset>78740</wp:posOffset>
            </wp:positionH>
            <wp:positionV relativeFrom="paragraph">
              <wp:posOffset>78740</wp:posOffset>
            </wp:positionV>
            <wp:extent cx="2105025" cy="6581775"/>
            <wp:effectExtent l="0" t="0" r="9525" b="9525"/>
            <wp:wrapSquare wrapText="bothSides"/>
            <wp:docPr id="4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73" t="1" r="31385" b="91"/>
                    <a:stretch/>
                  </pic:blipFill>
                  <pic:spPr>
                    <a:xfrm>
                      <a:off x="0" y="0"/>
                      <a:ext cx="2105025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432B">
        <w:rPr>
          <w:noProof/>
        </w:rPr>
        <w:drawing>
          <wp:anchor distT="0" distB="0" distL="114300" distR="114300" simplePos="0" relativeHeight="251658240" behindDoc="0" locked="0" layoutInCell="1" allowOverlap="1" wp14:anchorId="05EA45D6" wp14:editId="1474DD3C">
            <wp:simplePos x="0" y="0"/>
            <wp:positionH relativeFrom="page">
              <wp:posOffset>0</wp:posOffset>
            </wp:positionH>
            <wp:positionV relativeFrom="margin">
              <wp:posOffset>-509905</wp:posOffset>
            </wp:positionV>
            <wp:extent cx="7538400" cy="10661711"/>
            <wp:effectExtent l="0" t="0" r="5715" b="6350"/>
            <wp:wrapNone/>
            <wp:docPr id="3" name="Imagen 3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position-0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8400" cy="10661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A45AB" w14:textId="6F68A6C6" w:rsidR="003E4E4E" w:rsidRPr="00DA066C" w:rsidRDefault="003E4E4E" w:rsidP="00157DE6"/>
    <w:p w14:paraId="05EA45AC" w14:textId="77777777" w:rsidR="003E4E4E" w:rsidRPr="00DA066C" w:rsidRDefault="003E4E4E" w:rsidP="00157DE6"/>
    <w:p w14:paraId="05EA45AD" w14:textId="77777777" w:rsidR="003E4E4E" w:rsidRPr="00780A9E" w:rsidRDefault="003E4E4E" w:rsidP="00157DE6"/>
    <w:p w14:paraId="05EA45AE" w14:textId="77777777" w:rsidR="003E4E4E" w:rsidRPr="00780A9E" w:rsidRDefault="003E4E4E" w:rsidP="00157DE6"/>
    <w:p w14:paraId="05EA45AF" w14:textId="77777777" w:rsidR="003E4E4E" w:rsidRPr="00780A9E" w:rsidRDefault="00F87264" w:rsidP="00157DE6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5EA45D8" wp14:editId="05EA45D9">
                <wp:simplePos x="0" y="0"/>
                <wp:positionH relativeFrom="column">
                  <wp:posOffset>2700756</wp:posOffset>
                </wp:positionH>
                <wp:positionV relativeFrom="paragraph">
                  <wp:posOffset>126773</wp:posOffset>
                </wp:positionV>
                <wp:extent cx="3773254" cy="4351881"/>
                <wp:effectExtent l="0" t="0" r="0" b="7620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3254" cy="43518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EA4613" w14:textId="2FCC7868" w:rsidR="00F00825" w:rsidRPr="00F57BEE" w:rsidRDefault="00F57BEE" w:rsidP="009C4C1A">
                            <w:pPr>
                              <w:pStyle w:val="PortadaSubttulo"/>
                              <w:rPr>
                                <w:sz w:val="24"/>
                                <w:lang w:val="fr-FR"/>
                              </w:rPr>
                            </w:pPr>
                            <w:r w:rsidRPr="00F57BEE">
                              <w:rPr>
                                <w:sz w:val="24"/>
                                <w:lang w:val="fr-FR"/>
                              </w:rPr>
                              <w:t xml:space="preserve">General </w:t>
                            </w:r>
                            <w:r w:rsidR="00F00825" w:rsidRPr="00F57BEE">
                              <w:rPr>
                                <w:sz w:val="24"/>
                                <w:lang w:val="fr-FR"/>
                              </w:rPr>
                              <w:t>Pol</w:t>
                            </w:r>
                            <w:r w:rsidRPr="00F57BEE">
                              <w:rPr>
                                <w:sz w:val="24"/>
                                <w:lang w:val="fr-FR"/>
                              </w:rPr>
                              <w:t>icy</w:t>
                            </w:r>
                          </w:p>
                          <w:p w14:paraId="05EA4615" w14:textId="56CCD8D4" w:rsidR="00F00825" w:rsidRPr="00F57BEE" w:rsidRDefault="00F00825" w:rsidP="00351225">
                            <w:pPr>
                              <w:pStyle w:val="PortadaTtulo"/>
                              <w:rPr>
                                <w:rFonts w:ascii="NoeDisplay" w:hAnsi="NoeDisplay" w:cs="Helvetica"/>
                                <w:color w:val="03657C"/>
                                <w:spacing w:val="5"/>
                                <w:sz w:val="48"/>
                                <w:szCs w:val="48"/>
                                <w:lang w:val="fr-FR"/>
                              </w:rPr>
                            </w:pPr>
                            <w:r w:rsidRPr="00F57BEE">
                              <w:rPr>
                                <w:szCs w:val="52"/>
                                <w:lang w:val="fr-FR"/>
                              </w:rPr>
                              <w:t>POL-MNF-0101</w:t>
                            </w:r>
                            <w:r w:rsidRPr="00F57BEE">
                              <w:rPr>
                                <w:szCs w:val="52"/>
                                <w:lang w:val="fr-FR"/>
                              </w:rPr>
                              <w:br/>
                            </w:r>
                            <w:r w:rsidR="00F57BEE" w:rsidRPr="00F57BEE">
                              <w:rPr>
                                <w:sz w:val="72"/>
                                <w:szCs w:val="72"/>
                                <w:lang w:val="fr-FR"/>
                              </w:rPr>
                              <w:t xml:space="preserve">IT </w:t>
                            </w:r>
                            <w:r w:rsidR="00F57BEE">
                              <w:rPr>
                                <w:sz w:val="72"/>
                                <w:szCs w:val="72"/>
                                <w:lang w:val="fr-FR"/>
                              </w:rPr>
                              <w:t>S</w:t>
                            </w:r>
                            <w:r w:rsidR="00F57BEE" w:rsidRPr="00F57BEE">
                              <w:rPr>
                                <w:sz w:val="72"/>
                                <w:szCs w:val="72"/>
                                <w:lang w:val="fr-FR"/>
                              </w:rPr>
                              <w:t xml:space="preserve">ervice </w:t>
                            </w:r>
                            <w:r w:rsidR="00F57BEE">
                              <w:rPr>
                                <w:sz w:val="72"/>
                                <w:szCs w:val="72"/>
                                <w:lang w:val="fr-FR"/>
                              </w:rPr>
                              <w:t>M</w:t>
                            </w:r>
                            <w:r w:rsidR="00F57BEE" w:rsidRPr="00F57BEE">
                              <w:rPr>
                                <w:sz w:val="72"/>
                                <w:szCs w:val="72"/>
                                <w:lang w:val="fr-FR"/>
                              </w:rPr>
                              <w:t xml:space="preserve">anagement and </w:t>
                            </w:r>
                            <w:r w:rsidR="00F57BEE">
                              <w:rPr>
                                <w:sz w:val="72"/>
                                <w:szCs w:val="72"/>
                                <w:lang w:val="fr-FR"/>
                              </w:rPr>
                              <w:t>B</w:t>
                            </w:r>
                            <w:r w:rsidR="00F57BEE" w:rsidRPr="00F57BEE">
                              <w:rPr>
                                <w:sz w:val="72"/>
                                <w:szCs w:val="72"/>
                                <w:lang w:val="fr-FR"/>
                              </w:rPr>
                              <w:t xml:space="preserve">usiness </w:t>
                            </w:r>
                            <w:proofErr w:type="spellStart"/>
                            <w:r w:rsidR="00F57BEE">
                              <w:rPr>
                                <w:sz w:val="72"/>
                                <w:szCs w:val="72"/>
                                <w:lang w:val="fr-FR"/>
                              </w:rPr>
                              <w:t>C</w:t>
                            </w:r>
                            <w:r w:rsidR="00F57BEE" w:rsidRPr="00F57BEE">
                              <w:rPr>
                                <w:sz w:val="72"/>
                                <w:szCs w:val="72"/>
                                <w:lang w:val="fr-FR"/>
                              </w:rPr>
                              <w:t>ontinuity</w:t>
                            </w:r>
                            <w:proofErr w:type="spellEnd"/>
                            <w:r w:rsidR="00F57BEE" w:rsidRPr="00F57BEE">
                              <w:rPr>
                                <w:sz w:val="72"/>
                                <w:szCs w:val="72"/>
                                <w:lang w:val="fr-FR"/>
                              </w:rPr>
                              <w:t xml:space="preserve"> </w:t>
                            </w:r>
                            <w:r w:rsidR="00F57BEE">
                              <w:rPr>
                                <w:sz w:val="72"/>
                                <w:szCs w:val="72"/>
                                <w:lang w:val="fr-FR"/>
                              </w:rPr>
                              <w:t>P</w:t>
                            </w:r>
                            <w:r w:rsidR="00F57BEE" w:rsidRPr="00F57BEE">
                              <w:rPr>
                                <w:sz w:val="72"/>
                                <w:szCs w:val="72"/>
                                <w:lang w:val="fr-FR"/>
                              </w:rPr>
                              <w:t>olicy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EA45D8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margin-left:212.65pt;margin-top:10pt;width:297.1pt;height:342.6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" filled="f" stroked="f" strokeweight=".5pt">
                <v:textbox style="mso-fit-shape-to-text:t" inset="0,0,0,0">
                  <w:txbxContent>
                    <w:p w14:paraId="05EA4613" w14:textId="2FCC7868" w:rsidR="00F00825" w:rsidRPr="00F57BEE" w:rsidRDefault="00F57BEE" w:rsidP="009C4C1A">
                      <w:pPr>
                        <w:pStyle w:val="PortadaSubttulo"/>
                        <w:rPr>
                          <w:sz w:val="24"/>
                          <w:lang w:val="fr-FR"/>
                        </w:rPr>
                      </w:pPr>
                      <w:r w:rsidRPr="00F57BEE">
                        <w:rPr>
                          <w:sz w:val="24"/>
                          <w:lang w:val="fr-FR"/>
                        </w:rPr>
                        <w:t xml:space="preserve">General </w:t>
                      </w:r>
                      <w:r w:rsidR="00F00825" w:rsidRPr="00F57BEE">
                        <w:rPr>
                          <w:sz w:val="24"/>
                          <w:lang w:val="fr-FR"/>
                        </w:rPr>
                        <w:t>Pol</w:t>
                      </w:r>
                      <w:r w:rsidRPr="00F57BEE">
                        <w:rPr>
                          <w:sz w:val="24"/>
                          <w:lang w:val="fr-FR"/>
                        </w:rPr>
                        <w:t>icy</w:t>
                      </w:r>
                    </w:p>
                    <w:p w14:paraId="05EA4615" w14:textId="56CCD8D4" w:rsidR="00F00825" w:rsidRPr="00F57BEE" w:rsidRDefault="00F00825" w:rsidP="00351225">
                      <w:pPr>
                        <w:pStyle w:val="PortadaTtulo"/>
                        <w:rPr>
                          <w:rFonts w:ascii="NoeDisplay" w:hAnsi="NoeDisplay" w:cs="Helvetica"/>
                          <w:color w:val="03657C"/>
                          <w:spacing w:val="5"/>
                          <w:sz w:val="48"/>
                          <w:szCs w:val="48"/>
                          <w:lang w:val="fr-FR"/>
                        </w:rPr>
                      </w:pPr>
                      <w:r w:rsidRPr="00F57BEE">
                        <w:rPr>
                          <w:szCs w:val="52"/>
                          <w:lang w:val="fr-FR"/>
                        </w:rPr>
                        <w:t>POL-MNF-0101</w:t>
                      </w:r>
                      <w:r w:rsidRPr="00F57BEE">
                        <w:rPr>
                          <w:szCs w:val="52"/>
                          <w:lang w:val="fr-FR"/>
                        </w:rPr>
                        <w:br/>
                      </w:r>
                      <w:r w:rsidR="00F57BEE" w:rsidRPr="00F57BEE">
                        <w:rPr>
                          <w:sz w:val="72"/>
                          <w:szCs w:val="72"/>
                          <w:lang w:val="fr-FR"/>
                        </w:rPr>
                        <w:t xml:space="preserve">IT </w:t>
                      </w:r>
                      <w:r w:rsidR="00F57BEE">
                        <w:rPr>
                          <w:sz w:val="72"/>
                          <w:szCs w:val="72"/>
                          <w:lang w:val="fr-FR"/>
                        </w:rPr>
                        <w:t>S</w:t>
                      </w:r>
                      <w:r w:rsidR="00F57BEE" w:rsidRPr="00F57BEE">
                        <w:rPr>
                          <w:sz w:val="72"/>
                          <w:szCs w:val="72"/>
                          <w:lang w:val="fr-FR"/>
                        </w:rPr>
                        <w:t xml:space="preserve">ervice </w:t>
                      </w:r>
                      <w:r w:rsidR="00F57BEE">
                        <w:rPr>
                          <w:sz w:val="72"/>
                          <w:szCs w:val="72"/>
                          <w:lang w:val="fr-FR"/>
                        </w:rPr>
                        <w:t>M</w:t>
                      </w:r>
                      <w:r w:rsidR="00F57BEE" w:rsidRPr="00F57BEE">
                        <w:rPr>
                          <w:sz w:val="72"/>
                          <w:szCs w:val="72"/>
                          <w:lang w:val="fr-FR"/>
                        </w:rPr>
                        <w:t xml:space="preserve">anagement and </w:t>
                      </w:r>
                      <w:r w:rsidR="00F57BEE">
                        <w:rPr>
                          <w:sz w:val="72"/>
                          <w:szCs w:val="72"/>
                          <w:lang w:val="fr-FR"/>
                        </w:rPr>
                        <w:t>B</w:t>
                      </w:r>
                      <w:r w:rsidR="00F57BEE" w:rsidRPr="00F57BEE">
                        <w:rPr>
                          <w:sz w:val="72"/>
                          <w:szCs w:val="72"/>
                          <w:lang w:val="fr-FR"/>
                        </w:rPr>
                        <w:t xml:space="preserve">usiness </w:t>
                      </w:r>
                      <w:proofErr w:type="spellStart"/>
                      <w:r w:rsidR="00F57BEE">
                        <w:rPr>
                          <w:sz w:val="72"/>
                          <w:szCs w:val="72"/>
                          <w:lang w:val="fr-FR"/>
                        </w:rPr>
                        <w:t>C</w:t>
                      </w:r>
                      <w:r w:rsidR="00F57BEE" w:rsidRPr="00F57BEE">
                        <w:rPr>
                          <w:sz w:val="72"/>
                          <w:szCs w:val="72"/>
                          <w:lang w:val="fr-FR"/>
                        </w:rPr>
                        <w:t>ontinuity</w:t>
                      </w:r>
                      <w:proofErr w:type="spellEnd"/>
                      <w:r w:rsidR="00F57BEE" w:rsidRPr="00F57BEE">
                        <w:rPr>
                          <w:sz w:val="72"/>
                          <w:szCs w:val="72"/>
                          <w:lang w:val="fr-FR"/>
                        </w:rPr>
                        <w:t xml:space="preserve"> </w:t>
                      </w:r>
                      <w:r w:rsidR="00F57BEE">
                        <w:rPr>
                          <w:sz w:val="72"/>
                          <w:szCs w:val="72"/>
                          <w:lang w:val="fr-FR"/>
                        </w:rPr>
                        <w:t>P</w:t>
                      </w:r>
                      <w:r w:rsidR="00F57BEE" w:rsidRPr="00F57BEE">
                        <w:rPr>
                          <w:sz w:val="72"/>
                          <w:szCs w:val="72"/>
                          <w:lang w:val="fr-FR"/>
                        </w:rPr>
                        <w:t>olicy</w:t>
                      </w:r>
                    </w:p>
                  </w:txbxContent>
                </v:textbox>
              </v:shape>
            </w:pict>
          </mc:Fallback>
        </mc:AlternateContent>
      </w:r>
    </w:p>
    <w:p w14:paraId="05EA45B0" w14:textId="77777777" w:rsidR="003E4E4E" w:rsidRPr="00780A9E" w:rsidRDefault="003E4E4E" w:rsidP="00157DE6"/>
    <w:p w14:paraId="05EA45B1" w14:textId="77777777" w:rsidR="003E4E4E" w:rsidRPr="00780A9E" w:rsidRDefault="003E4E4E" w:rsidP="00157DE6"/>
    <w:p w14:paraId="05EA45B2" w14:textId="77777777" w:rsidR="003E4E4E" w:rsidRPr="00780A9E" w:rsidRDefault="003E4E4E" w:rsidP="00157DE6"/>
    <w:p w14:paraId="05EA45B3" w14:textId="77777777" w:rsidR="003E4E4E" w:rsidRPr="00780A9E" w:rsidRDefault="003E4E4E" w:rsidP="00157DE6"/>
    <w:p w14:paraId="05EA45B4" w14:textId="77777777" w:rsidR="003E4E4E" w:rsidRPr="00780A9E" w:rsidRDefault="003E4E4E" w:rsidP="00157DE6"/>
    <w:p w14:paraId="05EA45B5" w14:textId="77777777" w:rsidR="003E4E4E" w:rsidRDefault="003E4E4E" w:rsidP="00157DE6"/>
    <w:p w14:paraId="05EA45B6" w14:textId="04532255" w:rsidR="003E4E4E" w:rsidRDefault="003E4E4E" w:rsidP="00157DE6"/>
    <w:p w14:paraId="05EA45B7" w14:textId="77777777" w:rsidR="003E4E4E" w:rsidRPr="00974DBB" w:rsidRDefault="003E4E4E" w:rsidP="00157DE6"/>
    <w:p w14:paraId="05EA45B8" w14:textId="77777777" w:rsidR="003E4E4E" w:rsidRPr="00974DBB" w:rsidRDefault="003E4E4E" w:rsidP="00157DE6"/>
    <w:p w14:paraId="05EA45B9" w14:textId="77777777" w:rsidR="003E4E4E" w:rsidRPr="00974DBB" w:rsidRDefault="003E4E4E" w:rsidP="00157DE6"/>
    <w:p w14:paraId="05EA45BA" w14:textId="77777777" w:rsidR="003E4E4E" w:rsidRPr="00974DBB" w:rsidRDefault="003E4E4E" w:rsidP="00157DE6"/>
    <w:p w14:paraId="05EA45BB" w14:textId="77777777" w:rsidR="003E4E4E" w:rsidRDefault="003E4E4E" w:rsidP="00157DE6"/>
    <w:p w14:paraId="05EA45BC" w14:textId="77777777" w:rsidR="00E7432B" w:rsidRDefault="00E7432B" w:rsidP="00157DE6"/>
    <w:p w14:paraId="05EA45BD" w14:textId="77777777" w:rsidR="00E7432B" w:rsidRPr="00E7432B" w:rsidRDefault="00E7432B" w:rsidP="00E7432B"/>
    <w:p w14:paraId="05EA45BE" w14:textId="77777777" w:rsidR="00E7432B" w:rsidRPr="00E7432B" w:rsidRDefault="00E7432B" w:rsidP="00E7432B"/>
    <w:p w14:paraId="05EA45BF" w14:textId="77777777" w:rsidR="00E7432B" w:rsidRPr="00E7432B" w:rsidRDefault="00E7432B" w:rsidP="00E7432B"/>
    <w:p w14:paraId="05EA45C0" w14:textId="77777777" w:rsidR="00E7432B" w:rsidRPr="00E7432B" w:rsidRDefault="00E7432B" w:rsidP="00E7432B"/>
    <w:p w14:paraId="05EA45C1" w14:textId="77777777" w:rsidR="00E7432B" w:rsidRPr="00E7432B" w:rsidRDefault="00E7432B" w:rsidP="00E7432B"/>
    <w:p w14:paraId="05EA45C2" w14:textId="77777777" w:rsidR="00E7432B" w:rsidRDefault="00E7432B" w:rsidP="00E7432B">
      <w:pPr>
        <w:tabs>
          <w:tab w:val="left" w:pos="2223"/>
        </w:tabs>
      </w:pPr>
    </w:p>
    <w:p w14:paraId="05EA45C3" w14:textId="6DACB202" w:rsidR="003F2DED" w:rsidRDefault="003F2DED" w:rsidP="00F7503B">
      <w:pPr>
        <w:pStyle w:val="04Cuerpodetexto"/>
      </w:pPr>
    </w:p>
    <w:p w14:paraId="05EA45C4" w14:textId="77777777" w:rsidR="003F2DED" w:rsidRPr="003F2DED" w:rsidRDefault="003F2DED" w:rsidP="003F2DED"/>
    <w:p w14:paraId="05EA45C5" w14:textId="77777777" w:rsidR="003E4E4E" w:rsidRDefault="003E4E4E" w:rsidP="0092211C">
      <w:pPr>
        <w:tabs>
          <w:tab w:val="center" w:pos="5102"/>
        </w:tabs>
      </w:pPr>
    </w:p>
    <w:p w14:paraId="05EA45C6" w14:textId="77777777" w:rsidR="00F7503B" w:rsidRDefault="00F7503B" w:rsidP="0092211C">
      <w:pPr>
        <w:tabs>
          <w:tab w:val="center" w:pos="5102"/>
        </w:tabs>
      </w:pPr>
    </w:p>
    <w:p w14:paraId="05EA45C7" w14:textId="77777777" w:rsidR="00F7503B" w:rsidRDefault="00F7503B" w:rsidP="0092211C">
      <w:pPr>
        <w:tabs>
          <w:tab w:val="center" w:pos="5102"/>
        </w:tabs>
      </w:pPr>
    </w:p>
    <w:p w14:paraId="05EA45C8" w14:textId="02F57C10" w:rsidR="00F7503B" w:rsidRDefault="00583883" w:rsidP="0092211C">
      <w:pPr>
        <w:tabs>
          <w:tab w:val="center" w:pos="510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5EA45DA" wp14:editId="24DF2A3F">
                <wp:simplePos x="0" y="0"/>
                <wp:positionH relativeFrom="margin">
                  <wp:align>left</wp:align>
                </wp:positionH>
                <wp:positionV relativeFrom="paragraph">
                  <wp:posOffset>51435</wp:posOffset>
                </wp:positionV>
                <wp:extent cx="4316095" cy="847725"/>
                <wp:effectExtent l="0" t="0" r="8255" b="9525"/>
                <wp:wrapNone/>
                <wp:docPr id="28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6095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2212C" w14:textId="77777777" w:rsidR="00F57BEE" w:rsidRPr="00F57BEE" w:rsidRDefault="00F57BEE" w:rsidP="00F57BEE">
                            <w:pPr>
                              <w:pStyle w:val="04Cuerpodetexto"/>
                              <w:spacing w:after="60"/>
                              <w:rPr>
                                <w:b/>
                                <w:color w:val="03657C" w:themeColor="text2"/>
                                <w:lang w:val="fr-FR"/>
                              </w:rPr>
                            </w:pPr>
                            <w:r w:rsidRPr="00F57BEE">
                              <w:rPr>
                                <w:b/>
                                <w:color w:val="03657C" w:themeColor="text2"/>
                                <w:lang w:val="fr-FR"/>
                              </w:rPr>
                              <w:t xml:space="preserve">Approved </w:t>
                            </w:r>
                            <w:proofErr w:type="gramStart"/>
                            <w:r w:rsidRPr="00F57BEE">
                              <w:rPr>
                                <w:b/>
                                <w:color w:val="03657C" w:themeColor="text2"/>
                                <w:lang w:val="fr-FR"/>
                              </w:rPr>
                              <w:t>by:</w:t>
                            </w:r>
                            <w:proofErr w:type="gramEnd"/>
                          </w:p>
                          <w:p w14:paraId="006F5DE5" w14:textId="77777777" w:rsidR="00F57BEE" w:rsidRPr="00F57BEE" w:rsidRDefault="00F57BEE" w:rsidP="00F57BEE">
                            <w:pPr>
                              <w:pStyle w:val="04Cuerpodetexto"/>
                              <w:spacing w:after="60"/>
                              <w:rPr>
                                <w:bCs w:val="0"/>
                                <w:color w:val="03657C" w:themeColor="text2"/>
                                <w:lang w:val="fr-FR"/>
                              </w:rPr>
                            </w:pPr>
                            <w:r w:rsidRPr="00F57BEE">
                              <w:rPr>
                                <w:bCs w:val="0"/>
                                <w:color w:val="03657C" w:themeColor="text2"/>
                                <w:lang w:val="fr-FR"/>
                              </w:rPr>
                              <w:t xml:space="preserve">Bauset Carbonell, Maria </w:t>
                            </w:r>
                            <w:proofErr w:type="spellStart"/>
                            <w:r w:rsidRPr="00F57BEE">
                              <w:rPr>
                                <w:bCs w:val="0"/>
                                <w:color w:val="03657C" w:themeColor="text2"/>
                                <w:lang w:val="fr-FR"/>
                              </w:rPr>
                              <w:t>del</w:t>
                            </w:r>
                            <w:proofErr w:type="spellEnd"/>
                            <w:r w:rsidRPr="00F57BEE">
                              <w:rPr>
                                <w:bCs w:val="0"/>
                                <w:color w:val="03657C" w:themeColor="text2"/>
                                <w:lang w:val="fr-FR"/>
                              </w:rPr>
                              <w:t xml:space="preserve"> Carmen - PMO &amp; IT </w:t>
                            </w:r>
                            <w:proofErr w:type="spellStart"/>
                            <w:r w:rsidRPr="00F57BEE">
                              <w:rPr>
                                <w:bCs w:val="0"/>
                                <w:color w:val="03657C" w:themeColor="text2"/>
                                <w:lang w:val="fr-FR"/>
                              </w:rPr>
                              <w:t>Governance</w:t>
                            </w:r>
                            <w:proofErr w:type="spellEnd"/>
                            <w:r w:rsidRPr="00F57BEE">
                              <w:rPr>
                                <w:bCs w:val="0"/>
                                <w:color w:val="03657C" w:themeColor="text2"/>
                                <w:lang w:val="fr-FR"/>
                              </w:rPr>
                              <w:t xml:space="preserve"> Office</w:t>
                            </w:r>
                          </w:p>
                          <w:p w14:paraId="39797B5C" w14:textId="77777777" w:rsidR="00F57BEE" w:rsidRDefault="00F57BEE" w:rsidP="00F57BEE">
                            <w:pPr>
                              <w:pStyle w:val="04Cuerpodetexto"/>
                              <w:spacing w:before="240" w:after="60"/>
                              <w:rPr>
                                <w:b/>
                                <w:color w:val="03657C" w:themeColor="text2"/>
                              </w:rPr>
                            </w:pPr>
                            <w:proofErr w:type="spellStart"/>
                            <w:r w:rsidRPr="00F57BEE">
                              <w:rPr>
                                <w:b/>
                                <w:color w:val="03657C" w:themeColor="text2"/>
                              </w:rPr>
                              <w:t>Authorized</w:t>
                            </w:r>
                            <w:proofErr w:type="spellEnd"/>
                            <w:r w:rsidRPr="00F57BEE">
                              <w:rPr>
                                <w:b/>
                                <w:color w:val="03657C" w:themeColor="text2"/>
                              </w:rPr>
                              <w:t xml:space="preserve"> </w:t>
                            </w:r>
                            <w:proofErr w:type="spellStart"/>
                            <w:r w:rsidRPr="00F57BEE">
                              <w:rPr>
                                <w:b/>
                                <w:color w:val="03657C" w:themeColor="text2"/>
                              </w:rPr>
                              <w:t>by</w:t>
                            </w:r>
                            <w:proofErr w:type="spellEnd"/>
                            <w:r w:rsidRPr="00F57BEE">
                              <w:rPr>
                                <w:b/>
                                <w:color w:val="03657C" w:themeColor="text2"/>
                              </w:rPr>
                              <w:t>:</w:t>
                            </w:r>
                          </w:p>
                          <w:p w14:paraId="05EA461A" w14:textId="3BD16B2B" w:rsidR="00F00825" w:rsidRPr="00351225" w:rsidRDefault="00060666" w:rsidP="00060666">
                            <w:pPr>
                              <w:pStyle w:val="04Cuerpodetexto"/>
                              <w:spacing w:after="60"/>
                              <w:rPr>
                                <w:color w:val="03657C" w:themeColor="text2"/>
                              </w:rPr>
                            </w:pPr>
                            <w:r w:rsidRPr="00060666">
                              <w:rPr>
                                <w:color w:val="03657C" w:themeColor="text2"/>
                              </w:rPr>
                              <w:t xml:space="preserve">Navarrete López, Luis Alfonso - D. </w:t>
                            </w:r>
                            <w:proofErr w:type="spellStart"/>
                            <w:r w:rsidRPr="00060666">
                              <w:rPr>
                                <w:color w:val="03657C" w:themeColor="text2"/>
                              </w:rPr>
                              <w:t>Information</w:t>
                            </w:r>
                            <w:proofErr w:type="spellEnd"/>
                            <w:r w:rsidRPr="00060666">
                              <w:rPr>
                                <w:color w:val="03657C" w:themeColor="text2"/>
                              </w:rPr>
                              <w:t xml:space="preserve"> </w:t>
                            </w:r>
                            <w:proofErr w:type="spellStart"/>
                            <w:r w:rsidRPr="00060666">
                              <w:rPr>
                                <w:color w:val="03657C" w:themeColor="text2"/>
                              </w:rPr>
                              <w:t>Systems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A45DA" id="Cuadro de texto 28" o:spid="_x0000_s1027" type="#_x0000_t202" style="position:absolute;margin-left:0;margin-top:4.05pt;width:339.85pt;height:66.75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" filled="f" stroked="f" strokeweight=".5pt">
                <v:textbox inset="0,0,0,0">
                  <w:txbxContent>
                    <w:p w14:paraId="4772212C" w14:textId="77777777" w:rsidR="00F57BEE" w:rsidRPr="00F57BEE" w:rsidRDefault="00F57BEE" w:rsidP="00F57BEE">
                      <w:pPr>
                        <w:pStyle w:val="04Cuerpodetexto"/>
                        <w:spacing w:after="60"/>
                        <w:rPr>
                          <w:b/>
                          <w:color w:val="03657C" w:themeColor="text2"/>
                          <w:lang w:val="fr-FR"/>
                        </w:rPr>
                      </w:pPr>
                      <w:r w:rsidRPr="00F57BEE">
                        <w:rPr>
                          <w:b/>
                          <w:color w:val="03657C" w:themeColor="text2"/>
                          <w:lang w:val="fr-FR"/>
                        </w:rPr>
                        <w:t xml:space="preserve">Approved </w:t>
                      </w:r>
                      <w:proofErr w:type="gramStart"/>
                      <w:r w:rsidRPr="00F57BEE">
                        <w:rPr>
                          <w:b/>
                          <w:color w:val="03657C" w:themeColor="text2"/>
                          <w:lang w:val="fr-FR"/>
                        </w:rPr>
                        <w:t>by:</w:t>
                      </w:r>
                      <w:proofErr w:type="gramEnd"/>
                    </w:p>
                    <w:p w14:paraId="006F5DE5" w14:textId="77777777" w:rsidR="00F57BEE" w:rsidRPr="00F57BEE" w:rsidRDefault="00F57BEE" w:rsidP="00F57BEE">
                      <w:pPr>
                        <w:pStyle w:val="04Cuerpodetexto"/>
                        <w:spacing w:after="60"/>
                        <w:rPr>
                          <w:bCs w:val="0"/>
                          <w:color w:val="03657C" w:themeColor="text2"/>
                          <w:lang w:val="fr-FR"/>
                        </w:rPr>
                      </w:pPr>
                      <w:r w:rsidRPr="00F57BEE">
                        <w:rPr>
                          <w:bCs w:val="0"/>
                          <w:color w:val="03657C" w:themeColor="text2"/>
                          <w:lang w:val="fr-FR"/>
                        </w:rPr>
                        <w:t xml:space="preserve">Bauset Carbonell, Maria </w:t>
                      </w:r>
                      <w:proofErr w:type="spellStart"/>
                      <w:r w:rsidRPr="00F57BEE">
                        <w:rPr>
                          <w:bCs w:val="0"/>
                          <w:color w:val="03657C" w:themeColor="text2"/>
                          <w:lang w:val="fr-FR"/>
                        </w:rPr>
                        <w:t>del</w:t>
                      </w:r>
                      <w:proofErr w:type="spellEnd"/>
                      <w:r w:rsidRPr="00F57BEE">
                        <w:rPr>
                          <w:bCs w:val="0"/>
                          <w:color w:val="03657C" w:themeColor="text2"/>
                          <w:lang w:val="fr-FR"/>
                        </w:rPr>
                        <w:t xml:space="preserve"> Carmen - PMO &amp; IT </w:t>
                      </w:r>
                      <w:proofErr w:type="spellStart"/>
                      <w:r w:rsidRPr="00F57BEE">
                        <w:rPr>
                          <w:bCs w:val="0"/>
                          <w:color w:val="03657C" w:themeColor="text2"/>
                          <w:lang w:val="fr-FR"/>
                        </w:rPr>
                        <w:t>Governance</w:t>
                      </w:r>
                      <w:proofErr w:type="spellEnd"/>
                      <w:r w:rsidRPr="00F57BEE">
                        <w:rPr>
                          <w:bCs w:val="0"/>
                          <w:color w:val="03657C" w:themeColor="text2"/>
                          <w:lang w:val="fr-FR"/>
                        </w:rPr>
                        <w:t xml:space="preserve"> Office</w:t>
                      </w:r>
                    </w:p>
                    <w:p w14:paraId="39797B5C" w14:textId="77777777" w:rsidR="00F57BEE" w:rsidRDefault="00F57BEE" w:rsidP="00F57BEE">
                      <w:pPr>
                        <w:pStyle w:val="04Cuerpodetexto"/>
                        <w:spacing w:before="240" w:after="60"/>
                        <w:rPr>
                          <w:b/>
                          <w:color w:val="03657C" w:themeColor="text2"/>
                        </w:rPr>
                      </w:pPr>
                      <w:proofErr w:type="spellStart"/>
                      <w:r w:rsidRPr="00F57BEE">
                        <w:rPr>
                          <w:b/>
                          <w:color w:val="03657C" w:themeColor="text2"/>
                        </w:rPr>
                        <w:t>Authorized</w:t>
                      </w:r>
                      <w:proofErr w:type="spellEnd"/>
                      <w:r w:rsidRPr="00F57BEE">
                        <w:rPr>
                          <w:b/>
                          <w:color w:val="03657C" w:themeColor="text2"/>
                        </w:rPr>
                        <w:t xml:space="preserve"> </w:t>
                      </w:r>
                      <w:proofErr w:type="spellStart"/>
                      <w:r w:rsidRPr="00F57BEE">
                        <w:rPr>
                          <w:b/>
                          <w:color w:val="03657C" w:themeColor="text2"/>
                        </w:rPr>
                        <w:t>by</w:t>
                      </w:r>
                      <w:proofErr w:type="spellEnd"/>
                      <w:r w:rsidRPr="00F57BEE">
                        <w:rPr>
                          <w:b/>
                          <w:color w:val="03657C" w:themeColor="text2"/>
                        </w:rPr>
                        <w:t>:</w:t>
                      </w:r>
                    </w:p>
                    <w:p w14:paraId="05EA461A" w14:textId="3BD16B2B" w:rsidR="00F00825" w:rsidRPr="00351225" w:rsidRDefault="00060666" w:rsidP="00060666">
                      <w:pPr>
                        <w:pStyle w:val="04Cuerpodetexto"/>
                        <w:spacing w:after="60"/>
                        <w:rPr>
                          <w:color w:val="03657C" w:themeColor="text2"/>
                        </w:rPr>
                      </w:pPr>
                      <w:r w:rsidRPr="00060666">
                        <w:rPr>
                          <w:color w:val="03657C" w:themeColor="text2"/>
                        </w:rPr>
                        <w:t xml:space="preserve">Navarrete López, Luis Alfonso - D. </w:t>
                      </w:r>
                      <w:proofErr w:type="spellStart"/>
                      <w:r w:rsidRPr="00060666">
                        <w:rPr>
                          <w:color w:val="03657C" w:themeColor="text2"/>
                        </w:rPr>
                        <w:t>Information</w:t>
                      </w:r>
                      <w:proofErr w:type="spellEnd"/>
                      <w:r w:rsidRPr="00060666">
                        <w:rPr>
                          <w:color w:val="03657C" w:themeColor="text2"/>
                        </w:rPr>
                        <w:t xml:space="preserve"> </w:t>
                      </w:r>
                      <w:proofErr w:type="spellStart"/>
                      <w:r w:rsidRPr="00060666">
                        <w:rPr>
                          <w:color w:val="03657C" w:themeColor="text2"/>
                        </w:rPr>
                        <w:t>Systems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EA45C9" w14:textId="2F157C6D" w:rsidR="00F7503B" w:rsidRDefault="00F7503B" w:rsidP="0092211C">
      <w:pPr>
        <w:tabs>
          <w:tab w:val="center" w:pos="5102"/>
        </w:tabs>
      </w:pPr>
    </w:p>
    <w:p w14:paraId="05EA45CA" w14:textId="77777777" w:rsidR="00F7503B" w:rsidRDefault="00F7503B" w:rsidP="0092211C">
      <w:pPr>
        <w:tabs>
          <w:tab w:val="center" w:pos="5102"/>
        </w:tabs>
      </w:pPr>
    </w:p>
    <w:p w14:paraId="05EA45CB" w14:textId="77777777" w:rsidR="00F7503B" w:rsidRPr="00583883" w:rsidRDefault="00F7503B" w:rsidP="00583883">
      <w:pPr>
        <w:pStyle w:val="04Cuerpodetexto"/>
        <w:spacing w:before="160" w:after="80"/>
        <w:rPr>
          <w:b/>
          <w:color w:val="03657C" w:themeColor="text2"/>
        </w:rPr>
      </w:pPr>
    </w:p>
    <w:p w14:paraId="05EA45CC" w14:textId="77777777" w:rsidR="00F7503B" w:rsidRDefault="00F7503B" w:rsidP="0092211C">
      <w:pPr>
        <w:tabs>
          <w:tab w:val="center" w:pos="5102"/>
        </w:tabs>
      </w:pPr>
    </w:p>
    <w:p w14:paraId="05EA45CD" w14:textId="77777777" w:rsidR="00F7503B" w:rsidRDefault="00F7503B" w:rsidP="0092211C">
      <w:pPr>
        <w:tabs>
          <w:tab w:val="center" w:pos="5102"/>
        </w:tabs>
      </w:pPr>
    </w:p>
    <w:p w14:paraId="05EA45CE" w14:textId="77777777" w:rsidR="00F7503B" w:rsidRDefault="00F7503B" w:rsidP="0092211C">
      <w:pPr>
        <w:tabs>
          <w:tab w:val="center" w:pos="5102"/>
        </w:tabs>
      </w:pPr>
    </w:p>
    <w:p w14:paraId="18A71D3A" w14:textId="6F2F9B08" w:rsidR="00345CF8" w:rsidRDefault="00345CF8" w:rsidP="00D45301">
      <w:pPr>
        <w:tabs>
          <w:tab w:val="left" w:pos="780"/>
        </w:tabs>
      </w:pPr>
    </w:p>
    <w:p w14:paraId="105B85B5" w14:textId="57DC6524" w:rsidR="00345CF8" w:rsidRDefault="00345CF8" w:rsidP="00345CF8">
      <w:pPr>
        <w:tabs>
          <w:tab w:val="left" w:pos="2910"/>
        </w:tabs>
      </w:pPr>
      <w:r>
        <w:tab/>
      </w:r>
    </w:p>
    <w:p w14:paraId="08D71B7C" w14:textId="06A08A0A" w:rsidR="00F7503B" w:rsidRPr="00345CF8" w:rsidRDefault="00345CF8" w:rsidP="00345CF8">
      <w:pPr>
        <w:tabs>
          <w:tab w:val="left" w:pos="2910"/>
        </w:tabs>
        <w:sectPr w:rsidR="00F7503B" w:rsidRPr="00345CF8" w:rsidSect="00E37B86">
          <w:headerReference w:type="even" r:id="rId13"/>
          <w:headerReference w:type="default" r:id="rId14"/>
          <w:footerReference w:type="even" r:id="rId15"/>
          <w:footerReference w:type="default" r:id="rId16"/>
          <w:pgSz w:w="11906" w:h="16838" w:code="9"/>
          <w:pgMar w:top="851" w:right="851" w:bottom="851" w:left="851" w:header="0" w:footer="0" w:gutter="0"/>
          <w:cols w:space="708"/>
          <w:docGrid w:linePitch="360"/>
        </w:sectPr>
      </w:pPr>
      <w:r>
        <w:tab/>
      </w:r>
    </w:p>
    <w:p w14:paraId="1C8126CA" w14:textId="669E1553" w:rsidR="00C83462" w:rsidRPr="00060666" w:rsidRDefault="00060666" w:rsidP="00351225">
      <w:pPr>
        <w:pStyle w:val="04Cuerpodetexto"/>
        <w:ind w:right="283"/>
        <w:rPr>
          <w:sz w:val="22"/>
          <w:lang w:val="fr-FR"/>
        </w:rPr>
      </w:pPr>
      <w:r w:rsidRPr="00060666">
        <w:rPr>
          <w:rFonts w:ascii="Georgia" w:hAnsi="Georgia"/>
          <w:bCs w:val="0"/>
          <w:sz w:val="40"/>
          <w:szCs w:val="28"/>
          <w:lang w:val="fr-FR"/>
        </w:rPr>
        <w:lastRenderedPageBreak/>
        <w:t xml:space="preserve">IT Service Management and Business </w:t>
      </w:r>
      <w:proofErr w:type="spellStart"/>
      <w:r w:rsidRPr="00060666">
        <w:rPr>
          <w:rFonts w:ascii="Georgia" w:hAnsi="Georgia"/>
          <w:bCs w:val="0"/>
          <w:sz w:val="40"/>
          <w:szCs w:val="28"/>
          <w:lang w:val="fr-FR"/>
        </w:rPr>
        <w:t>Continuity</w:t>
      </w:r>
      <w:proofErr w:type="spellEnd"/>
      <w:r w:rsidRPr="00060666">
        <w:rPr>
          <w:rFonts w:ascii="Georgia" w:hAnsi="Georgia"/>
          <w:bCs w:val="0"/>
          <w:sz w:val="40"/>
          <w:szCs w:val="28"/>
          <w:lang w:val="fr-FR"/>
        </w:rPr>
        <w:t xml:space="preserve"> Policy</w:t>
      </w:r>
    </w:p>
    <w:p w14:paraId="5E98D0A4" w14:textId="77777777" w:rsidR="00060666" w:rsidRDefault="00060666" w:rsidP="00060666">
      <w:pPr>
        <w:shd w:val="clear" w:color="auto" w:fill="FFFFFF"/>
        <w:spacing w:after="90"/>
        <w:ind w:left="68" w:right="284"/>
        <w:rPr>
          <w:color w:val="40717F" w:themeColor="accent2"/>
          <w:lang w:val="en-US"/>
        </w:rPr>
      </w:pPr>
      <w:r w:rsidRPr="00060666">
        <w:rPr>
          <w:color w:val="40717F" w:themeColor="accent2"/>
          <w:lang w:val="en-US"/>
        </w:rPr>
        <w:t xml:space="preserve">Indra, aware of the importance of guaranteeing business continuity for our customers, has set up a management committee as the highest decision-making body that will ensure, in the event of a catastrophe, </w:t>
      </w:r>
      <w:proofErr w:type="gramStart"/>
      <w:r w:rsidRPr="00060666">
        <w:rPr>
          <w:color w:val="40717F" w:themeColor="accent2"/>
          <w:lang w:val="en-US"/>
        </w:rPr>
        <w:t>whether or not</w:t>
      </w:r>
      <w:proofErr w:type="gramEnd"/>
      <w:r w:rsidRPr="00060666">
        <w:rPr>
          <w:color w:val="40717F" w:themeColor="accent2"/>
          <w:lang w:val="en-US"/>
        </w:rPr>
        <w:t xml:space="preserve"> to approve the activation of the continuity plan, as well as the decisions derived from it until the service is restored to the initial service conditions.</w:t>
      </w:r>
    </w:p>
    <w:p w14:paraId="526471CF" w14:textId="77777777" w:rsidR="00060666" w:rsidRPr="00060666" w:rsidRDefault="00060666" w:rsidP="00060666">
      <w:pPr>
        <w:shd w:val="clear" w:color="auto" w:fill="FFFFFF"/>
        <w:spacing w:after="90"/>
        <w:ind w:left="68" w:right="284"/>
        <w:rPr>
          <w:color w:val="40717F" w:themeColor="accent2"/>
          <w:lang w:val="fr-FR"/>
        </w:rPr>
      </w:pPr>
    </w:p>
    <w:p w14:paraId="2788FEFE" w14:textId="77777777" w:rsidR="00060666" w:rsidRPr="00060666" w:rsidRDefault="00060666" w:rsidP="00060666">
      <w:pPr>
        <w:shd w:val="clear" w:color="auto" w:fill="FFFFFF"/>
        <w:spacing w:after="90"/>
        <w:ind w:left="68" w:right="284"/>
        <w:rPr>
          <w:color w:val="40717F" w:themeColor="accent2"/>
          <w:lang w:val="fr-FR"/>
        </w:rPr>
      </w:pPr>
      <w:r w:rsidRPr="00060666">
        <w:rPr>
          <w:color w:val="40717F" w:themeColor="accent2"/>
          <w:lang w:val="en-US"/>
        </w:rPr>
        <w:t>The business continuity management system is based on four fundamental pillars:</w:t>
      </w:r>
    </w:p>
    <w:p w14:paraId="4DAB20D4" w14:textId="77777777" w:rsidR="00060666" w:rsidRPr="00060666" w:rsidRDefault="00060666" w:rsidP="00060666">
      <w:pPr>
        <w:numPr>
          <w:ilvl w:val="0"/>
          <w:numId w:val="43"/>
        </w:numPr>
        <w:shd w:val="clear" w:color="auto" w:fill="FFFFFF"/>
        <w:spacing w:after="90"/>
        <w:ind w:right="284"/>
        <w:rPr>
          <w:color w:val="40717F" w:themeColor="accent2"/>
          <w:lang w:val="fr-FR"/>
        </w:rPr>
      </w:pPr>
      <w:r w:rsidRPr="00060666">
        <w:rPr>
          <w:b/>
          <w:bCs w:val="0"/>
          <w:color w:val="40717F" w:themeColor="accent2"/>
          <w:lang w:val="en-US"/>
        </w:rPr>
        <w:t>The protection of people</w:t>
      </w:r>
      <w:r w:rsidRPr="00060666">
        <w:rPr>
          <w:color w:val="40717F" w:themeColor="accent2"/>
          <w:lang w:val="en-US"/>
        </w:rPr>
        <w:t xml:space="preserve"> is the top priority in the event of a disaster. To this end, investment is made in staff training and coaching with regular drills to ensure that staff are trained in case of need.</w:t>
      </w:r>
    </w:p>
    <w:p w14:paraId="238D56E0" w14:textId="77777777" w:rsidR="00060666" w:rsidRPr="00060666" w:rsidRDefault="00060666" w:rsidP="00060666">
      <w:pPr>
        <w:numPr>
          <w:ilvl w:val="0"/>
          <w:numId w:val="43"/>
        </w:numPr>
        <w:shd w:val="clear" w:color="auto" w:fill="FFFFFF"/>
        <w:spacing w:after="90"/>
        <w:ind w:right="284"/>
        <w:rPr>
          <w:color w:val="40717F" w:themeColor="accent2"/>
          <w:lang w:val="fr-FR"/>
        </w:rPr>
      </w:pPr>
      <w:r w:rsidRPr="00060666">
        <w:rPr>
          <w:b/>
          <w:bCs w:val="0"/>
          <w:color w:val="40717F" w:themeColor="accent2"/>
          <w:lang w:val="en-US"/>
        </w:rPr>
        <w:t>IT assets</w:t>
      </w:r>
      <w:r w:rsidRPr="00060666">
        <w:rPr>
          <w:color w:val="40717F" w:themeColor="accent2"/>
          <w:lang w:val="en-US"/>
        </w:rPr>
        <w:t xml:space="preserve"> involved in backup solutions, which must meet business requirements in terms of recovery times and minimum service capacity.</w:t>
      </w:r>
      <w:r>
        <w:rPr>
          <w:color w:val="40717F" w:themeColor="accent2"/>
          <w:lang w:val="en-US"/>
        </w:rPr>
        <w:t xml:space="preserve"> </w:t>
      </w:r>
    </w:p>
    <w:p w14:paraId="39173497" w14:textId="726EE67E" w:rsidR="00060666" w:rsidRPr="00060666" w:rsidRDefault="00060666" w:rsidP="00060666">
      <w:pPr>
        <w:numPr>
          <w:ilvl w:val="0"/>
          <w:numId w:val="43"/>
        </w:numPr>
        <w:shd w:val="clear" w:color="auto" w:fill="FFFFFF"/>
        <w:spacing w:after="90"/>
        <w:ind w:right="284"/>
        <w:rPr>
          <w:color w:val="40717F" w:themeColor="accent2"/>
          <w:lang w:val="fr-FR"/>
        </w:rPr>
      </w:pPr>
      <w:r w:rsidRPr="00060666">
        <w:rPr>
          <w:b/>
          <w:bCs w:val="0"/>
          <w:color w:val="40717F" w:themeColor="accent2"/>
          <w:lang w:val="en-US"/>
        </w:rPr>
        <w:t>The suppliers</w:t>
      </w:r>
      <w:r w:rsidRPr="00060666">
        <w:rPr>
          <w:color w:val="40717F" w:themeColor="accent2"/>
          <w:lang w:val="en-US"/>
        </w:rPr>
        <w:t xml:space="preserve"> involved in the provision of the services must participate in the drills and ensure that the continuity objectives agreed with the business are met, as they are a key stakeholder.</w:t>
      </w:r>
    </w:p>
    <w:p w14:paraId="4A495AF3" w14:textId="77777777" w:rsidR="00060666" w:rsidRPr="00060666" w:rsidRDefault="00060666" w:rsidP="00060666">
      <w:pPr>
        <w:numPr>
          <w:ilvl w:val="0"/>
          <w:numId w:val="43"/>
        </w:numPr>
        <w:shd w:val="clear" w:color="auto" w:fill="FFFFFF"/>
        <w:spacing w:after="90"/>
        <w:ind w:right="284"/>
        <w:rPr>
          <w:color w:val="40717F" w:themeColor="accent2"/>
          <w:lang w:val="fr-FR"/>
        </w:rPr>
      </w:pPr>
      <w:r w:rsidRPr="00060666">
        <w:rPr>
          <w:b/>
          <w:bCs w:val="0"/>
          <w:color w:val="40717F" w:themeColor="accent2"/>
          <w:lang w:val="en-US"/>
        </w:rPr>
        <w:t>The locations</w:t>
      </w:r>
      <w:r w:rsidRPr="00060666">
        <w:rPr>
          <w:color w:val="40717F" w:themeColor="accent2"/>
          <w:lang w:val="en-US"/>
        </w:rPr>
        <w:t xml:space="preserve"> where the main and back-up IT services, operators and business users are hosted should be part of the strategic business continuity plan.</w:t>
      </w:r>
    </w:p>
    <w:p w14:paraId="4AEE78CA" w14:textId="77777777" w:rsidR="00060666" w:rsidRDefault="00060666" w:rsidP="00060666">
      <w:pPr>
        <w:shd w:val="clear" w:color="auto" w:fill="FFFFFF"/>
        <w:spacing w:after="90"/>
        <w:ind w:left="68" w:right="284"/>
        <w:rPr>
          <w:color w:val="40717F" w:themeColor="accent2"/>
          <w:lang w:val="en-US"/>
        </w:rPr>
      </w:pPr>
    </w:p>
    <w:p w14:paraId="7B32EACD" w14:textId="004AA6D2" w:rsidR="00060666" w:rsidRPr="00060666" w:rsidRDefault="00060666" w:rsidP="00060666">
      <w:pPr>
        <w:shd w:val="clear" w:color="auto" w:fill="FFFFFF"/>
        <w:spacing w:after="90"/>
        <w:ind w:left="68" w:right="284"/>
        <w:rPr>
          <w:color w:val="40717F" w:themeColor="accent2"/>
          <w:lang w:val="fr-FR"/>
        </w:rPr>
      </w:pPr>
      <w:r w:rsidRPr="00060666">
        <w:rPr>
          <w:color w:val="40717F" w:themeColor="accent2"/>
          <w:lang w:val="en-US"/>
        </w:rPr>
        <w:t>It should be noted that the continuity management system is integrated with the service management system certified under ISO/IEC 20000. The following is a brief description of the benefits provided by the service management system, the key element on which the continuity management system is based.</w:t>
      </w:r>
    </w:p>
    <w:p w14:paraId="6B79B0F7" w14:textId="77777777" w:rsidR="00060666" w:rsidRDefault="00060666" w:rsidP="00060666">
      <w:pPr>
        <w:shd w:val="clear" w:color="auto" w:fill="FFFFFF"/>
        <w:spacing w:after="90"/>
        <w:ind w:left="68" w:right="284"/>
        <w:rPr>
          <w:color w:val="40717F" w:themeColor="accent2"/>
          <w:lang w:val="en-US"/>
        </w:rPr>
      </w:pPr>
    </w:p>
    <w:p w14:paraId="6B66A219" w14:textId="30D160C2" w:rsidR="00060666" w:rsidRPr="00060666" w:rsidRDefault="00060666" w:rsidP="00060666">
      <w:pPr>
        <w:shd w:val="clear" w:color="auto" w:fill="FFFFFF"/>
        <w:spacing w:after="90"/>
        <w:ind w:left="68" w:right="284"/>
        <w:rPr>
          <w:color w:val="40717F" w:themeColor="accent2"/>
          <w:lang w:val="fr-FR"/>
        </w:rPr>
      </w:pPr>
      <w:r w:rsidRPr="00060666">
        <w:rPr>
          <w:color w:val="40717F" w:themeColor="accent2"/>
          <w:lang w:val="en-US"/>
        </w:rPr>
        <w:t>The service management system supports the life cycle of a service, i.e. all its phases: planning, design, transition and delivery.</w:t>
      </w:r>
    </w:p>
    <w:p w14:paraId="258C0C09" w14:textId="77777777" w:rsidR="00060666" w:rsidRDefault="00060666" w:rsidP="00060666">
      <w:pPr>
        <w:shd w:val="clear" w:color="auto" w:fill="FFFFFF"/>
        <w:spacing w:after="90"/>
        <w:ind w:left="68" w:right="284"/>
        <w:rPr>
          <w:color w:val="40717F" w:themeColor="accent2"/>
          <w:lang w:val="en-US"/>
        </w:rPr>
      </w:pPr>
    </w:p>
    <w:p w14:paraId="5B657B03" w14:textId="1625070C" w:rsidR="00060666" w:rsidRPr="00060666" w:rsidRDefault="00060666" w:rsidP="00060666">
      <w:pPr>
        <w:shd w:val="clear" w:color="auto" w:fill="FFFFFF"/>
        <w:spacing w:after="90"/>
        <w:ind w:left="68" w:right="284"/>
        <w:rPr>
          <w:color w:val="40717F" w:themeColor="accent2"/>
          <w:lang w:val="fr-FR"/>
        </w:rPr>
      </w:pPr>
      <w:r w:rsidRPr="00060666">
        <w:rPr>
          <w:color w:val="40717F" w:themeColor="accent2"/>
          <w:lang w:val="en-US"/>
        </w:rPr>
        <w:t xml:space="preserve">In its strategy, Indra Information Systems is committed to using the service management system to have greater control over services, since </w:t>
      </w:r>
      <w:proofErr w:type="spellStart"/>
      <w:r w:rsidRPr="00060666">
        <w:rPr>
          <w:color w:val="40717F" w:themeColor="accent2"/>
          <w:lang w:val="en-US"/>
        </w:rPr>
        <w:t>standardising</w:t>
      </w:r>
      <w:proofErr w:type="spellEnd"/>
      <w:r w:rsidRPr="00060666">
        <w:rPr>
          <w:color w:val="40717F" w:themeColor="accent2"/>
          <w:lang w:val="en-US"/>
        </w:rPr>
        <w:t xml:space="preserve"> service management through processes makes it possible to measure them </w:t>
      </w:r>
      <w:proofErr w:type="gramStart"/>
      <w:r w:rsidRPr="00060666">
        <w:rPr>
          <w:color w:val="40717F" w:themeColor="accent2"/>
          <w:lang w:val="en-US"/>
        </w:rPr>
        <w:t>in order to</w:t>
      </w:r>
      <w:proofErr w:type="gramEnd"/>
      <w:r w:rsidRPr="00060666">
        <w:rPr>
          <w:color w:val="40717F" w:themeColor="accent2"/>
          <w:lang w:val="en-US"/>
        </w:rPr>
        <w:t xml:space="preserve"> objectively identify possible improvements.</w:t>
      </w:r>
    </w:p>
    <w:p w14:paraId="6F57CB74" w14:textId="77777777" w:rsidR="00060666" w:rsidRDefault="00060666" w:rsidP="00060666">
      <w:pPr>
        <w:shd w:val="clear" w:color="auto" w:fill="FFFFFF"/>
        <w:spacing w:after="90"/>
        <w:ind w:left="68" w:right="284"/>
        <w:rPr>
          <w:color w:val="40717F" w:themeColor="accent2"/>
          <w:lang w:val="en-US"/>
        </w:rPr>
      </w:pPr>
    </w:p>
    <w:p w14:paraId="5F2D0B83" w14:textId="3686E04D" w:rsidR="00060666" w:rsidRPr="00060666" w:rsidRDefault="00060666" w:rsidP="00060666">
      <w:pPr>
        <w:shd w:val="clear" w:color="auto" w:fill="FFFFFF"/>
        <w:spacing w:after="90"/>
        <w:ind w:left="68" w:right="284"/>
        <w:rPr>
          <w:color w:val="40717F" w:themeColor="accent2"/>
          <w:lang w:val="fr-FR"/>
        </w:rPr>
      </w:pPr>
      <w:r w:rsidRPr="00060666">
        <w:rPr>
          <w:color w:val="40717F" w:themeColor="accent2"/>
          <w:lang w:val="en-US"/>
        </w:rPr>
        <w:t>The service management system focuses on the following objectives:</w:t>
      </w:r>
    </w:p>
    <w:p w14:paraId="5E1F903B" w14:textId="77777777" w:rsidR="00060666" w:rsidRPr="00060666" w:rsidRDefault="00060666" w:rsidP="00060666">
      <w:pPr>
        <w:numPr>
          <w:ilvl w:val="0"/>
          <w:numId w:val="44"/>
        </w:numPr>
        <w:shd w:val="clear" w:color="auto" w:fill="FFFFFF"/>
        <w:spacing w:after="90"/>
        <w:ind w:right="284"/>
        <w:rPr>
          <w:color w:val="40717F" w:themeColor="accent2"/>
          <w:lang w:val="fr-FR"/>
        </w:rPr>
      </w:pPr>
      <w:r w:rsidRPr="00060666">
        <w:rPr>
          <w:b/>
          <w:bCs w:val="0"/>
          <w:color w:val="40717F" w:themeColor="accent2"/>
          <w:lang w:val="en-US"/>
        </w:rPr>
        <w:t>Customer orientation</w:t>
      </w:r>
      <w:r w:rsidRPr="00060666">
        <w:rPr>
          <w:color w:val="40717F" w:themeColor="accent2"/>
          <w:lang w:val="en-US"/>
        </w:rPr>
        <w:t>: to offer quality IT services that help satisfy the current and future needs of customers by providing differential value.</w:t>
      </w:r>
    </w:p>
    <w:p w14:paraId="7BED19FF" w14:textId="77777777" w:rsidR="00060666" w:rsidRPr="00060666" w:rsidRDefault="00060666" w:rsidP="00060666">
      <w:pPr>
        <w:numPr>
          <w:ilvl w:val="0"/>
          <w:numId w:val="44"/>
        </w:numPr>
        <w:shd w:val="clear" w:color="auto" w:fill="FFFFFF"/>
        <w:spacing w:after="90"/>
        <w:ind w:right="284"/>
        <w:rPr>
          <w:color w:val="40717F" w:themeColor="accent2"/>
          <w:lang w:val="fr-FR"/>
        </w:rPr>
      </w:pPr>
      <w:r w:rsidRPr="00060666">
        <w:rPr>
          <w:b/>
          <w:bCs w:val="0"/>
          <w:color w:val="40717F" w:themeColor="accent2"/>
          <w:lang w:val="en-US"/>
        </w:rPr>
        <w:t>Competitive benefit:</w:t>
      </w:r>
      <w:r w:rsidRPr="00060666">
        <w:rPr>
          <w:color w:val="40717F" w:themeColor="accent2"/>
          <w:lang w:val="en-US"/>
        </w:rPr>
        <w:t xml:space="preserve"> to improve effectiveness and efficiency in the provision, support, reliability and availability of IT services. This is expected to have a positive impact on the costs and quality of IT services and Indra's image. </w:t>
      </w:r>
    </w:p>
    <w:p w14:paraId="520B416C" w14:textId="77777777" w:rsidR="00060666" w:rsidRPr="00060666" w:rsidRDefault="00060666" w:rsidP="00060666">
      <w:pPr>
        <w:numPr>
          <w:ilvl w:val="0"/>
          <w:numId w:val="44"/>
        </w:numPr>
        <w:shd w:val="clear" w:color="auto" w:fill="FFFFFF"/>
        <w:spacing w:after="90"/>
        <w:ind w:right="284"/>
        <w:rPr>
          <w:color w:val="40717F" w:themeColor="accent2"/>
          <w:lang w:val="fr-FR"/>
        </w:rPr>
      </w:pPr>
      <w:r w:rsidRPr="00060666">
        <w:rPr>
          <w:b/>
          <w:bCs w:val="0"/>
          <w:color w:val="40717F" w:themeColor="accent2"/>
          <w:lang w:val="en-US"/>
        </w:rPr>
        <w:t>Process-based service management</w:t>
      </w:r>
      <w:r w:rsidRPr="00060666">
        <w:rPr>
          <w:color w:val="40717F" w:themeColor="accent2"/>
          <w:lang w:val="en-US"/>
        </w:rPr>
        <w:t xml:space="preserve">: which facilitates the </w:t>
      </w:r>
      <w:proofErr w:type="spellStart"/>
      <w:r w:rsidRPr="00060666">
        <w:rPr>
          <w:color w:val="40717F" w:themeColor="accent2"/>
          <w:lang w:val="en-US"/>
        </w:rPr>
        <w:t>organisation</w:t>
      </w:r>
      <w:proofErr w:type="spellEnd"/>
      <w:r w:rsidRPr="00060666">
        <w:rPr>
          <w:color w:val="40717F" w:themeColor="accent2"/>
          <w:lang w:val="en-US"/>
        </w:rPr>
        <w:t xml:space="preserve"> and coordination between the support, operation and service provision groups, as a common language is established.</w:t>
      </w:r>
    </w:p>
    <w:p w14:paraId="14D9BAC2" w14:textId="77777777" w:rsidR="00060666" w:rsidRPr="00060666" w:rsidRDefault="00060666" w:rsidP="00060666">
      <w:pPr>
        <w:numPr>
          <w:ilvl w:val="0"/>
          <w:numId w:val="44"/>
        </w:numPr>
        <w:shd w:val="clear" w:color="auto" w:fill="FFFFFF"/>
        <w:spacing w:after="90"/>
        <w:ind w:right="284"/>
        <w:rPr>
          <w:color w:val="40717F" w:themeColor="accent2"/>
          <w:lang w:val="fr-FR"/>
        </w:rPr>
      </w:pPr>
      <w:r w:rsidRPr="00060666">
        <w:rPr>
          <w:b/>
          <w:bCs w:val="0"/>
          <w:color w:val="40717F" w:themeColor="accent2"/>
          <w:lang w:val="en-US"/>
        </w:rPr>
        <w:t>Compliance with legal requirements:</w:t>
      </w:r>
      <w:r w:rsidRPr="00060666">
        <w:rPr>
          <w:color w:val="40717F" w:themeColor="accent2"/>
          <w:lang w:val="en-US"/>
        </w:rPr>
        <w:t xml:space="preserve"> ensuring review and compliance with laws and regulations applicable to the </w:t>
      </w:r>
      <w:proofErr w:type="spellStart"/>
      <w:r w:rsidRPr="00060666">
        <w:rPr>
          <w:color w:val="40717F" w:themeColor="accent2"/>
          <w:lang w:val="en-US"/>
        </w:rPr>
        <w:t>organisation</w:t>
      </w:r>
      <w:proofErr w:type="spellEnd"/>
      <w:r w:rsidRPr="00060666">
        <w:rPr>
          <w:color w:val="40717F" w:themeColor="accent2"/>
          <w:lang w:val="en-US"/>
        </w:rPr>
        <w:t>.</w:t>
      </w:r>
    </w:p>
    <w:p w14:paraId="4A3B4C11" w14:textId="62473306" w:rsidR="00C6695A" w:rsidRPr="00060666" w:rsidRDefault="00060666" w:rsidP="00060666">
      <w:pPr>
        <w:numPr>
          <w:ilvl w:val="1"/>
          <w:numId w:val="44"/>
        </w:numPr>
        <w:shd w:val="clear" w:color="auto" w:fill="FFFFFF"/>
        <w:tabs>
          <w:tab w:val="clear" w:pos="1440"/>
        </w:tabs>
        <w:spacing w:after="90"/>
        <w:ind w:left="709" w:right="284"/>
        <w:rPr>
          <w:color w:val="40717F" w:themeColor="accent2"/>
          <w:lang w:val="fr-FR"/>
        </w:rPr>
        <w:sectPr w:rsidR="00C6695A" w:rsidRPr="00060666" w:rsidSect="007142E1">
          <w:headerReference w:type="default" r:id="rId17"/>
          <w:footerReference w:type="default" r:id="rId18"/>
          <w:pgSz w:w="11906" w:h="16838"/>
          <w:pgMar w:top="284" w:right="1274" w:bottom="1134" w:left="1418" w:header="567" w:footer="737" w:gutter="0"/>
          <w:pgNumType w:start="1"/>
          <w:cols w:space="708"/>
          <w:docGrid w:linePitch="360"/>
        </w:sectPr>
      </w:pPr>
      <w:r w:rsidRPr="00060666">
        <w:rPr>
          <w:b/>
          <w:bCs w:val="0"/>
          <w:color w:val="40717F" w:themeColor="accent2"/>
          <w:lang w:val="en-US"/>
        </w:rPr>
        <w:t>Improving services by implementing a culture of measurement</w:t>
      </w:r>
      <w:r w:rsidRPr="00060666">
        <w:rPr>
          <w:color w:val="40717F" w:themeColor="accent2"/>
          <w:lang w:val="en-US"/>
        </w:rPr>
        <w:t xml:space="preserve">: facilitating decision making based on analysis of data provided by IT service management tools. Seeking alignment of IT service objectives with the </w:t>
      </w:r>
      <w:proofErr w:type="spellStart"/>
      <w:r w:rsidRPr="00060666">
        <w:rPr>
          <w:color w:val="40717F" w:themeColor="accent2"/>
          <w:lang w:val="en-US"/>
        </w:rPr>
        <w:t>organisation's</w:t>
      </w:r>
      <w:proofErr w:type="spellEnd"/>
      <w:r w:rsidRPr="00060666">
        <w:rPr>
          <w:color w:val="40717F" w:themeColor="accent2"/>
          <w:lang w:val="en-US"/>
        </w:rPr>
        <w:t xml:space="preserve"> strategic objectives. </w:t>
      </w:r>
      <w:r w:rsidR="00C83462" w:rsidRPr="00060666">
        <w:rPr>
          <w:color w:val="40717F" w:themeColor="accent2"/>
          <w:lang w:val="fr-FR"/>
        </w:rPr>
        <w:t>.</w:t>
      </w:r>
    </w:p>
    <w:p w14:paraId="05EA45D5" w14:textId="77777777" w:rsidR="003859FC" w:rsidRPr="00060666" w:rsidRDefault="003859FC" w:rsidP="003859FC">
      <w:pPr>
        <w:rPr>
          <w:lang w:val="fr-FR"/>
        </w:rPr>
      </w:pPr>
    </w:p>
    <w:sectPr w:rsidR="003859FC" w:rsidRPr="00060666" w:rsidSect="00F842F4">
      <w:headerReference w:type="default" r:id="rId19"/>
      <w:footerReference w:type="default" r:id="rId20"/>
      <w:type w:val="continuous"/>
      <w:pgSz w:w="11906" w:h="16838"/>
      <w:pgMar w:top="851" w:right="851" w:bottom="851" w:left="851" w:header="340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D3272" w14:textId="77777777" w:rsidR="00C171CA" w:rsidRDefault="00C171CA" w:rsidP="00157DE6">
      <w:r>
        <w:separator/>
      </w:r>
    </w:p>
    <w:p w14:paraId="53052757" w14:textId="77777777" w:rsidR="00C171CA" w:rsidRDefault="00C171CA" w:rsidP="00157DE6"/>
  </w:endnote>
  <w:endnote w:type="continuationSeparator" w:id="0">
    <w:p w14:paraId="60B20139" w14:textId="77777777" w:rsidR="00C171CA" w:rsidRDefault="00C171CA" w:rsidP="00157DE6">
      <w:r>
        <w:continuationSeparator/>
      </w:r>
    </w:p>
    <w:p w14:paraId="27E5D1E2" w14:textId="77777777" w:rsidR="00C171CA" w:rsidRDefault="00C171CA" w:rsidP="00157DE6"/>
  </w:endnote>
  <w:endnote w:type="continuationNotice" w:id="1">
    <w:p w14:paraId="54880BF6" w14:textId="77777777" w:rsidR="00C171CA" w:rsidRDefault="00C171C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eDisplay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A45E7" w14:textId="77777777" w:rsidR="00F00825" w:rsidRDefault="00F00825" w:rsidP="00157DE6">
    <w:pPr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5EA45E8" w14:textId="77777777" w:rsidR="00F00825" w:rsidRDefault="00F00825" w:rsidP="00157DE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A45EA" w14:textId="2DAC4AC6" w:rsidR="00F00825" w:rsidRDefault="00F00825">
    <w:pPr>
      <w:pStyle w:val="Piedepgina"/>
    </w:pPr>
    <w:r>
      <w:rPr>
        <w:rFonts w:ascii="Times New Roman" w:hAnsi="Times New Roman" w:cs="Times New Roman"/>
        <w:bCs w:val="0"/>
        <w:noProof/>
        <w:color w:val="auto"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58255" behindDoc="0" locked="0" layoutInCell="1" allowOverlap="1" wp14:anchorId="05EA45F5" wp14:editId="0761BD43">
              <wp:simplePos x="0" y="0"/>
              <wp:positionH relativeFrom="margin">
                <wp:align>left</wp:align>
              </wp:positionH>
              <wp:positionV relativeFrom="paragraph">
                <wp:posOffset>-993140</wp:posOffset>
              </wp:positionV>
              <wp:extent cx="4572000" cy="619125"/>
              <wp:effectExtent l="0" t="0" r="0" b="9525"/>
              <wp:wrapNone/>
              <wp:docPr id="21" name="Cuadro de tex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0" cy="619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C2FC47" w14:textId="5326A341" w:rsidR="00F00825" w:rsidRDefault="00F00825" w:rsidP="00B94371">
                          <w:pPr>
                            <w:pStyle w:val="Piedegraficos"/>
                            <w:spacing w:after="120"/>
                            <w:rPr>
                              <w:color w:val="646E78"/>
                            </w:rPr>
                          </w:pPr>
                          <w:r w:rsidRPr="00B94371">
                            <w:rPr>
                              <w:color w:val="646E78"/>
                            </w:rPr>
                            <w:t>Este documento ha sido elaborado siguiendo la estructura y</w:t>
                          </w:r>
                          <w:r>
                            <w:rPr>
                              <w:color w:val="646E78"/>
                            </w:rPr>
                            <w:t xml:space="preserve"> normas </w:t>
                          </w:r>
                          <w:r w:rsidRPr="00B94371">
                            <w:rPr>
                              <w:color w:val="646E78"/>
                            </w:rPr>
                            <w:t>definidas en el PRG-MNF-</w:t>
                          </w:r>
                          <w:r w:rsidRPr="0069228B">
                            <w:rPr>
                              <w:color w:val="646E78"/>
                            </w:rPr>
                            <w:t>0127-E</w:t>
                          </w:r>
                          <w:r>
                            <w:rPr>
                              <w:color w:val="646E78"/>
                            </w:rPr>
                            <w:t>5</w:t>
                          </w:r>
                          <w:r w:rsidRPr="0069228B">
                            <w:rPr>
                              <w:color w:val="646E78"/>
                            </w:rPr>
                            <w:t>-</w:t>
                          </w:r>
                          <w:r w:rsidRPr="00B94371">
                            <w:rPr>
                              <w:color w:val="646E78"/>
                            </w:rPr>
                            <w:t>ES</w:t>
                          </w:r>
                        </w:p>
                        <w:p w14:paraId="05EA461B" w14:textId="77777777" w:rsidR="00F00825" w:rsidRPr="0074189D" w:rsidRDefault="00F00825" w:rsidP="0074189D">
                          <w:pPr>
                            <w:pStyle w:val="Piedegraficos"/>
                            <w:rPr>
                              <w:color w:val="646E78"/>
                            </w:rPr>
                          </w:pPr>
                          <w:r w:rsidRPr="0074189D">
                            <w:rPr>
                              <w:color w:val="646E78"/>
                            </w:rPr>
                            <w:t>Este documento es propiedad de Indra, no pudiendo ser usado con fines distintos de aquellos para los que ha sido entregado.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EA45F5" id="_x0000_t202" coordsize="21600,21600" o:spt="202" path="m,l,21600r21600,l21600,xe">
              <v:stroke joinstyle="miter"/>
              <v:path gradientshapeok="t" o:connecttype="rect"/>
            </v:shapetype>
            <v:shape id="Cuadro de texto 21" o:spid="_x0000_s1028" type="#_x0000_t202" style="position:absolute;margin-left:0;margin-top:-78.2pt;width:5in;height:48.75pt;z-index:25165825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" filled="f" stroked="f" strokeweight=".5pt">
              <v:textbox inset="0,0,0,0">
                <w:txbxContent>
                  <w:p w14:paraId="77C2FC47" w14:textId="5326A341" w:rsidR="00F00825" w:rsidRDefault="00F00825" w:rsidP="00B94371">
                    <w:pPr>
                      <w:pStyle w:val="Piedegraficos"/>
                      <w:spacing w:after="120"/>
                      <w:rPr>
                        <w:color w:val="646E78"/>
                      </w:rPr>
                    </w:pPr>
                    <w:r w:rsidRPr="00B94371">
                      <w:rPr>
                        <w:color w:val="646E78"/>
                      </w:rPr>
                      <w:t>Este documento ha sido elaborado siguiendo la estructura y</w:t>
                    </w:r>
                    <w:r>
                      <w:rPr>
                        <w:color w:val="646E78"/>
                      </w:rPr>
                      <w:t xml:space="preserve"> normas </w:t>
                    </w:r>
                    <w:r w:rsidRPr="00B94371">
                      <w:rPr>
                        <w:color w:val="646E78"/>
                      </w:rPr>
                      <w:t>definidas en el PRG-MNF-</w:t>
                    </w:r>
                    <w:r w:rsidRPr="0069228B">
                      <w:rPr>
                        <w:color w:val="646E78"/>
                      </w:rPr>
                      <w:t>0127-E</w:t>
                    </w:r>
                    <w:r>
                      <w:rPr>
                        <w:color w:val="646E78"/>
                      </w:rPr>
                      <w:t>5</w:t>
                    </w:r>
                    <w:r w:rsidRPr="0069228B">
                      <w:rPr>
                        <w:color w:val="646E78"/>
                      </w:rPr>
                      <w:t>-</w:t>
                    </w:r>
                    <w:r w:rsidRPr="00B94371">
                      <w:rPr>
                        <w:color w:val="646E78"/>
                      </w:rPr>
                      <w:t>ES</w:t>
                    </w:r>
                  </w:p>
                  <w:p w14:paraId="05EA461B" w14:textId="77777777" w:rsidR="00F00825" w:rsidRPr="0074189D" w:rsidRDefault="00F00825" w:rsidP="0074189D">
                    <w:pPr>
                      <w:pStyle w:val="Piedegraficos"/>
                      <w:rPr>
                        <w:color w:val="646E78"/>
                      </w:rPr>
                    </w:pPr>
                    <w:r w:rsidRPr="0074189D">
                      <w:rPr>
                        <w:color w:val="646E78"/>
                      </w:rPr>
                      <w:t>Este documento es propiedad de Indra, no pudiendo ser usado con fines distintos de aquellos para los que ha sido entregado.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58257" behindDoc="0" locked="0" layoutInCell="1" allowOverlap="1" wp14:anchorId="05EA45F3" wp14:editId="05EA45F4">
              <wp:simplePos x="0" y="0"/>
              <wp:positionH relativeFrom="margin">
                <wp:align>right</wp:align>
              </wp:positionH>
              <wp:positionV relativeFrom="margin">
                <wp:align>bottom</wp:align>
              </wp:positionV>
              <wp:extent cx="1350000" cy="353225"/>
              <wp:effectExtent l="0" t="0" r="3175" b="8890"/>
              <wp:wrapNone/>
              <wp:docPr id="46" name="Lienzo 4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g:wgp>
                      <wpg:cNvPr id="15" name="Grupo 15"/>
                      <wpg:cNvGrpSpPr/>
                      <wpg:grpSpPr>
                        <a:xfrm>
                          <a:off x="5" y="9"/>
                          <a:ext cx="1349651" cy="352381"/>
                          <a:chOff x="9" y="14"/>
                          <a:chExt cx="2059244" cy="537496"/>
                        </a:xfrm>
                      </wpg:grpSpPr>
                      <wps:wsp>
                        <wps:cNvPr id="1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" y="132550"/>
                            <a:ext cx="132520" cy="404960"/>
                          </a:xfrm>
                          <a:prstGeom prst="rect">
                            <a:avLst/>
                          </a:pr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20" name="Freeform 7"/>
                        <wps:cNvSpPr>
                          <a:spLocks/>
                        </wps:cNvSpPr>
                        <wps:spPr bwMode="auto">
                          <a:xfrm>
                            <a:off x="234321" y="132550"/>
                            <a:ext cx="433866" cy="404960"/>
                          </a:xfrm>
                          <a:custGeom>
                            <a:avLst/>
                            <a:gdLst>
                              <a:gd name="T0" fmla="*/ 73 w 239"/>
                              <a:gd name="T1" fmla="*/ 223 h 223"/>
                              <a:gd name="T2" fmla="*/ 0 w 239"/>
                              <a:gd name="T3" fmla="*/ 223 h 223"/>
                              <a:gd name="T4" fmla="*/ 0 w 239"/>
                              <a:gd name="T5" fmla="*/ 0 h 223"/>
                              <a:gd name="T6" fmla="*/ 156 w 239"/>
                              <a:gd name="T7" fmla="*/ 0 h 223"/>
                              <a:gd name="T8" fmla="*/ 232 w 239"/>
                              <a:gd name="T9" fmla="*/ 39 h 223"/>
                              <a:gd name="T10" fmla="*/ 239 w 239"/>
                              <a:gd name="T11" fmla="*/ 100 h 223"/>
                              <a:gd name="T12" fmla="*/ 239 w 239"/>
                              <a:gd name="T13" fmla="*/ 223 h 223"/>
                              <a:gd name="T14" fmla="*/ 166 w 239"/>
                              <a:gd name="T15" fmla="*/ 223 h 223"/>
                              <a:gd name="T16" fmla="*/ 166 w 239"/>
                              <a:gd name="T17" fmla="*/ 107 h 223"/>
                              <a:gd name="T18" fmla="*/ 161 w 239"/>
                              <a:gd name="T19" fmla="*/ 70 h 223"/>
                              <a:gd name="T20" fmla="*/ 129 w 239"/>
                              <a:gd name="T21" fmla="*/ 60 h 223"/>
                              <a:gd name="T22" fmla="*/ 73 w 239"/>
                              <a:gd name="T23" fmla="*/ 60 h 223"/>
                              <a:gd name="T24" fmla="*/ 73 w 239"/>
                              <a:gd name="T25" fmla="*/ 223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39" h="223">
                                <a:moveTo>
                                  <a:pt x="73" y="223"/>
                                </a:moveTo>
                                <a:cubicBezTo>
                                  <a:pt x="0" y="223"/>
                                  <a:pt x="0" y="223"/>
                                  <a:pt x="0" y="223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156" y="0"/>
                                  <a:pt x="156" y="0"/>
                                  <a:pt x="156" y="0"/>
                                </a:cubicBezTo>
                                <a:cubicBezTo>
                                  <a:pt x="194" y="0"/>
                                  <a:pt x="221" y="14"/>
                                  <a:pt x="232" y="39"/>
                                </a:cubicBezTo>
                                <a:cubicBezTo>
                                  <a:pt x="237" y="52"/>
                                  <a:pt x="239" y="70"/>
                                  <a:pt x="239" y="100"/>
                                </a:cubicBezTo>
                                <a:cubicBezTo>
                                  <a:pt x="239" y="223"/>
                                  <a:pt x="239" y="223"/>
                                  <a:pt x="239" y="223"/>
                                </a:cubicBezTo>
                                <a:cubicBezTo>
                                  <a:pt x="166" y="223"/>
                                  <a:pt x="166" y="223"/>
                                  <a:pt x="166" y="223"/>
                                </a:cubicBezTo>
                                <a:cubicBezTo>
                                  <a:pt x="166" y="107"/>
                                  <a:pt x="166" y="107"/>
                                  <a:pt x="166" y="107"/>
                                </a:cubicBezTo>
                                <a:cubicBezTo>
                                  <a:pt x="166" y="84"/>
                                  <a:pt x="164" y="77"/>
                                  <a:pt x="161" y="70"/>
                                </a:cubicBezTo>
                                <a:cubicBezTo>
                                  <a:pt x="156" y="62"/>
                                  <a:pt x="149" y="60"/>
                                  <a:pt x="129" y="60"/>
                                </a:cubicBezTo>
                                <a:cubicBezTo>
                                  <a:pt x="73" y="60"/>
                                  <a:pt x="73" y="60"/>
                                  <a:pt x="73" y="60"/>
                                </a:cubicBezTo>
                                <a:lnTo>
                                  <a:pt x="73" y="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 noEditPoints="1"/>
                        </wps:cNvSpPr>
                        <wps:spPr bwMode="auto">
                          <a:xfrm>
                            <a:off x="755514" y="14"/>
                            <a:ext cx="448305" cy="537496"/>
                          </a:xfrm>
                          <a:custGeom>
                            <a:avLst/>
                            <a:gdLst>
                              <a:gd name="T0" fmla="*/ 107 w 247"/>
                              <a:gd name="T1" fmla="*/ 296 h 296"/>
                              <a:gd name="T2" fmla="*/ 14 w 247"/>
                              <a:gd name="T3" fmla="*/ 263 h 296"/>
                              <a:gd name="T4" fmla="*/ 0 w 247"/>
                              <a:gd name="T5" fmla="*/ 187 h 296"/>
                              <a:gd name="T6" fmla="*/ 0 w 247"/>
                              <a:gd name="T7" fmla="*/ 181 h 296"/>
                              <a:gd name="T8" fmla="*/ 21 w 247"/>
                              <a:gd name="T9" fmla="*/ 99 h 296"/>
                              <a:gd name="T10" fmla="*/ 107 w 247"/>
                              <a:gd name="T11" fmla="*/ 73 h 296"/>
                              <a:gd name="T12" fmla="*/ 174 w 247"/>
                              <a:gd name="T13" fmla="*/ 73 h 296"/>
                              <a:gd name="T14" fmla="*/ 174 w 247"/>
                              <a:gd name="T15" fmla="*/ 0 h 296"/>
                              <a:gd name="T16" fmla="*/ 247 w 247"/>
                              <a:gd name="T17" fmla="*/ 0 h 296"/>
                              <a:gd name="T18" fmla="*/ 247 w 247"/>
                              <a:gd name="T19" fmla="*/ 296 h 296"/>
                              <a:gd name="T20" fmla="*/ 107 w 247"/>
                              <a:gd name="T21" fmla="*/ 296 h 296"/>
                              <a:gd name="T22" fmla="*/ 174 w 247"/>
                              <a:gd name="T23" fmla="*/ 133 h 296"/>
                              <a:gd name="T24" fmla="*/ 114 w 247"/>
                              <a:gd name="T25" fmla="*/ 133 h 296"/>
                              <a:gd name="T26" fmla="*/ 74 w 247"/>
                              <a:gd name="T27" fmla="*/ 181 h 296"/>
                              <a:gd name="T28" fmla="*/ 74 w 247"/>
                              <a:gd name="T29" fmla="*/ 188 h 296"/>
                              <a:gd name="T30" fmla="*/ 114 w 247"/>
                              <a:gd name="T31" fmla="*/ 236 h 296"/>
                              <a:gd name="T32" fmla="*/ 174 w 247"/>
                              <a:gd name="T33" fmla="*/ 236 h 296"/>
                              <a:gd name="T34" fmla="*/ 174 w 247"/>
                              <a:gd name="T35" fmla="*/ 133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47" h="296">
                                <a:moveTo>
                                  <a:pt x="107" y="296"/>
                                </a:moveTo>
                                <a:cubicBezTo>
                                  <a:pt x="59" y="296"/>
                                  <a:pt x="31" y="286"/>
                                  <a:pt x="14" y="263"/>
                                </a:cubicBezTo>
                                <a:cubicBezTo>
                                  <a:pt x="5" y="248"/>
                                  <a:pt x="0" y="225"/>
                                  <a:pt x="0" y="187"/>
                                </a:cubicBezTo>
                                <a:cubicBezTo>
                                  <a:pt x="0" y="181"/>
                                  <a:pt x="0" y="181"/>
                                  <a:pt x="0" y="181"/>
                                </a:cubicBezTo>
                                <a:cubicBezTo>
                                  <a:pt x="0" y="137"/>
                                  <a:pt x="6" y="114"/>
                                  <a:pt x="21" y="99"/>
                                </a:cubicBezTo>
                                <a:cubicBezTo>
                                  <a:pt x="39" y="80"/>
                                  <a:pt x="64" y="73"/>
                                  <a:pt x="107" y="73"/>
                                </a:cubicBezTo>
                                <a:cubicBezTo>
                                  <a:pt x="174" y="73"/>
                                  <a:pt x="174" y="73"/>
                                  <a:pt x="174" y="73"/>
                                </a:cubicBezTo>
                                <a:cubicBezTo>
                                  <a:pt x="174" y="0"/>
                                  <a:pt x="174" y="0"/>
                                  <a:pt x="174" y="0"/>
                                </a:cubicBezTo>
                                <a:cubicBezTo>
                                  <a:pt x="247" y="0"/>
                                  <a:pt x="247" y="0"/>
                                  <a:pt x="247" y="0"/>
                                </a:cubicBezTo>
                                <a:cubicBezTo>
                                  <a:pt x="247" y="296"/>
                                  <a:pt x="247" y="296"/>
                                  <a:pt x="247" y="296"/>
                                </a:cubicBezTo>
                                <a:lnTo>
                                  <a:pt x="107" y="296"/>
                                </a:lnTo>
                                <a:close/>
                                <a:moveTo>
                                  <a:pt x="174" y="133"/>
                                </a:moveTo>
                                <a:cubicBezTo>
                                  <a:pt x="114" y="133"/>
                                  <a:pt x="114" y="133"/>
                                  <a:pt x="114" y="133"/>
                                </a:cubicBezTo>
                                <a:cubicBezTo>
                                  <a:pt x="79" y="133"/>
                                  <a:pt x="74" y="139"/>
                                  <a:pt x="74" y="181"/>
                                </a:cubicBezTo>
                                <a:cubicBezTo>
                                  <a:pt x="74" y="188"/>
                                  <a:pt x="74" y="188"/>
                                  <a:pt x="74" y="188"/>
                                </a:cubicBezTo>
                                <a:cubicBezTo>
                                  <a:pt x="74" y="230"/>
                                  <a:pt x="79" y="236"/>
                                  <a:pt x="114" y="236"/>
                                </a:cubicBezTo>
                                <a:cubicBezTo>
                                  <a:pt x="174" y="236"/>
                                  <a:pt x="174" y="236"/>
                                  <a:pt x="174" y="236"/>
                                </a:cubicBezTo>
                                <a:lnTo>
                                  <a:pt x="174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292969" y="132550"/>
                            <a:ext cx="243231" cy="404960"/>
                          </a:xfrm>
                          <a:custGeom>
                            <a:avLst/>
                            <a:gdLst>
                              <a:gd name="T0" fmla="*/ 0 w 134"/>
                              <a:gd name="T1" fmla="*/ 100 h 223"/>
                              <a:gd name="T2" fmla="*/ 7 w 134"/>
                              <a:gd name="T3" fmla="*/ 39 h 223"/>
                              <a:gd name="T4" fmla="*/ 82 w 134"/>
                              <a:gd name="T5" fmla="*/ 0 h 223"/>
                              <a:gd name="T6" fmla="*/ 134 w 134"/>
                              <a:gd name="T7" fmla="*/ 0 h 223"/>
                              <a:gd name="T8" fmla="*/ 134 w 134"/>
                              <a:gd name="T9" fmla="*/ 60 h 223"/>
                              <a:gd name="T10" fmla="*/ 109 w 134"/>
                              <a:gd name="T11" fmla="*/ 60 h 223"/>
                              <a:gd name="T12" fmla="*/ 78 w 134"/>
                              <a:gd name="T13" fmla="*/ 70 h 223"/>
                              <a:gd name="T14" fmla="*/ 73 w 134"/>
                              <a:gd name="T15" fmla="*/ 107 h 223"/>
                              <a:gd name="T16" fmla="*/ 73 w 134"/>
                              <a:gd name="T17" fmla="*/ 223 h 223"/>
                              <a:gd name="T18" fmla="*/ 0 w 134"/>
                              <a:gd name="T19" fmla="*/ 223 h 223"/>
                              <a:gd name="T20" fmla="*/ 0 w 134"/>
                              <a:gd name="T21" fmla="*/ 100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34" h="223">
                                <a:moveTo>
                                  <a:pt x="0" y="100"/>
                                </a:moveTo>
                                <a:cubicBezTo>
                                  <a:pt x="0" y="70"/>
                                  <a:pt x="2" y="52"/>
                                  <a:pt x="7" y="39"/>
                                </a:cubicBezTo>
                                <a:cubicBezTo>
                                  <a:pt x="18" y="14"/>
                                  <a:pt x="44" y="0"/>
                                  <a:pt x="82" y="0"/>
                                </a:cubicBez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4" y="60"/>
                                  <a:pt x="134" y="60"/>
                                  <a:pt x="134" y="60"/>
                                </a:cubicBezTo>
                                <a:cubicBezTo>
                                  <a:pt x="109" y="60"/>
                                  <a:pt x="109" y="60"/>
                                  <a:pt x="109" y="60"/>
                                </a:cubicBezTo>
                                <a:cubicBezTo>
                                  <a:pt x="90" y="60"/>
                                  <a:pt x="83" y="62"/>
                                  <a:pt x="78" y="70"/>
                                </a:cubicBezTo>
                                <a:cubicBezTo>
                                  <a:pt x="74" y="77"/>
                                  <a:pt x="73" y="84"/>
                                  <a:pt x="73" y="107"/>
                                </a:cubicBezTo>
                                <a:cubicBezTo>
                                  <a:pt x="73" y="223"/>
                                  <a:pt x="73" y="223"/>
                                  <a:pt x="73" y="223"/>
                                </a:cubicBezTo>
                                <a:cubicBezTo>
                                  <a:pt x="0" y="223"/>
                                  <a:pt x="0" y="223"/>
                                  <a:pt x="0" y="223"/>
                                </a:cubicBezTo>
                                <a:lnTo>
                                  <a:pt x="0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 noEditPoints="1"/>
                        </wps:cNvSpPr>
                        <wps:spPr bwMode="auto">
                          <a:xfrm>
                            <a:off x="1610626" y="132550"/>
                            <a:ext cx="448627" cy="404960"/>
                          </a:xfrm>
                          <a:custGeom>
                            <a:avLst/>
                            <a:gdLst>
                              <a:gd name="T0" fmla="*/ 107 w 247"/>
                              <a:gd name="T1" fmla="*/ 223 h 223"/>
                              <a:gd name="T2" fmla="*/ 14 w 247"/>
                              <a:gd name="T3" fmla="*/ 190 h 223"/>
                              <a:gd name="T4" fmla="*/ 0 w 247"/>
                              <a:gd name="T5" fmla="*/ 114 h 223"/>
                              <a:gd name="T6" fmla="*/ 0 w 247"/>
                              <a:gd name="T7" fmla="*/ 108 h 223"/>
                              <a:gd name="T8" fmla="*/ 20 w 247"/>
                              <a:gd name="T9" fmla="*/ 26 h 223"/>
                              <a:gd name="T10" fmla="*/ 107 w 247"/>
                              <a:gd name="T11" fmla="*/ 0 h 223"/>
                              <a:gd name="T12" fmla="*/ 247 w 247"/>
                              <a:gd name="T13" fmla="*/ 0 h 223"/>
                              <a:gd name="T14" fmla="*/ 247 w 247"/>
                              <a:gd name="T15" fmla="*/ 223 h 223"/>
                              <a:gd name="T16" fmla="*/ 107 w 247"/>
                              <a:gd name="T17" fmla="*/ 223 h 223"/>
                              <a:gd name="T18" fmla="*/ 174 w 247"/>
                              <a:gd name="T19" fmla="*/ 60 h 223"/>
                              <a:gd name="T20" fmla="*/ 113 w 247"/>
                              <a:gd name="T21" fmla="*/ 60 h 223"/>
                              <a:gd name="T22" fmla="*/ 73 w 247"/>
                              <a:gd name="T23" fmla="*/ 108 h 223"/>
                              <a:gd name="T24" fmla="*/ 73 w 247"/>
                              <a:gd name="T25" fmla="*/ 115 h 223"/>
                              <a:gd name="T26" fmla="*/ 113 w 247"/>
                              <a:gd name="T27" fmla="*/ 163 h 223"/>
                              <a:gd name="T28" fmla="*/ 174 w 247"/>
                              <a:gd name="T29" fmla="*/ 163 h 223"/>
                              <a:gd name="T30" fmla="*/ 174 w 247"/>
                              <a:gd name="T31" fmla="*/ 60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47" h="223">
                                <a:moveTo>
                                  <a:pt x="107" y="223"/>
                                </a:moveTo>
                                <a:cubicBezTo>
                                  <a:pt x="58" y="223"/>
                                  <a:pt x="31" y="213"/>
                                  <a:pt x="14" y="190"/>
                                </a:cubicBezTo>
                                <a:cubicBezTo>
                                  <a:pt x="4" y="175"/>
                                  <a:pt x="0" y="152"/>
                                  <a:pt x="0" y="114"/>
                                </a:cubicBezTo>
                                <a:cubicBezTo>
                                  <a:pt x="0" y="108"/>
                                  <a:pt x="0" y="108"/>
                                  <a:pt x="0" y="108"/>
                                </a:cubicBezTo>
                                <a:cubicBezTo>
                                  <a:pt x="0" y="64"/>
                                  <a:pt x="5" y="41"/>
                                  <a:pt x="20" y="26"/>
                                </a:cubicBezTo>
                                <a:cubicBezTo>
                                  <a:pt x="39" y="7"/>
                                  <a:pt x="63" y="0"/>
                                  <a:pt x="107" y="0"/>
                                </a:cubicBezTo>
                                <a:cubicBezTo>
                                  <a:pt x="247" y="0"/>
                                  <a:pt x="247" y="0"/>
                                  <a:pt x="247" y="0"/>
                                </a:cubicBezTo>
                                <a:cubicBezTo>
                                  <a:pt x="247" y="223"/>
                                  <a:pt x="247" y="223"/>
                                  <a:pt x="247" y="223"/>
                                </a:cubicBezTo>
                                <a:lnTo>
                                  <a:pt x="107" y="223"/>
                                </a:lnTo>
                                <a:close/>
                                <a:moveTo>
                                  <a:pt x="174" y="60"/>
                                </a:moveTo>
                                <a:cubicBezTo>
                                  <a:pt x="113" y="60"/>
                                  <a:pt x="113" y="60"/>
                                  <a:pt x="113" y="60"/>
                                </a:cubicBezTo>
                                <a:cubicBezTo>
                                  <a:pt x="78" y="60"/>
                                  <a:pt x="73" y="66"/>
                                  <a:pt x="73" y="108"/>
                                </a:cubicBezTo>
                                <a:cubicBezTo>
                                  <a:pt x="73" y="115"/>
                                  <a:pt x="73" y="115"/>
                                  <a:pt x="73" y="115"/>
                                </a:cubicBezTo>
                                <a:cubicBezTo>
                                  <a:pt x="73" y="157"/>
                                  <a:pt x="78" y="163"/>
                                  <a:pt x="113" y="163"/>
                                </a:cubicBezTo>
                                <a:cubicBezTo>
                                  <a:pt x="174" y="163"/>
                                  <a:pt x="174" y="163"/>
                                  <a:pt x="174" y="163"/>
                                </a:cubicBezTo>
                                <a:lnTo>
                                  <a:pt x="174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</wpg:wg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5BF2F1" id="Lienzo 46" o:spid="_x0000_s1026" editas="canvas" style="position:absolute;margin-left:55.1pt;margin-top:0;width:106.3pt;height:27.8pt;z-index:251658257;mso-position-horizontal:right;mso-position-horizontal-relative:margin;mso-position-vertical:bottom;mso-position-vertical-relative:margin" coordsize="13493,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3493;height:3530;visibility:visible;mso-wrap-style:square">
                <v:fill o:detectmouseclick="t"/>
                <v:path o:connecttype="none"/>
              </v:shape>
              <v:group id="Grupo 15" o:spid="_x0000_s1028" style="position:absolute;width:13496;height:3523" coordorigin="" coordsize="20592,5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rect id="Rectangle 6" o:spid="_x0000_s1029" style="position:absolute;top:1325;width:1325;height:4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" fillcolor="#004254" stroked="f">
                  <v:textbox inset="1.2258mm,.61289mm,1.2258mm,.61289mm"/>
                </v:rect>
                <v:shape id="Freeform 7" o:spid="_x0000_s1030" style="position:absolute;left:2343;top:1325;width:4338;height:4050;visibility:visible;mso-wrap-style:square;v-text-anchor:top" coordsize="239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" path="m73,223c,223,,223,,223,,,,,,,156,,156,,156,v38,,65,14,76,39c237,52,239,70,239,100v,123,,123,,123c166,223,166,223,166,223v,-116,,-116,,-116c166,84,164,77,161,70,156,62,149,60,129,60v-56,,-56,,-56,l73,223xe" fillcolor="#004254" stroked="f">
                  <v:path arrowok="t" o:connecttype="custom" o:connectlocs="132520,404960;0,404960;0,0;283193,0;421159,70823;433866,181596;433866,404960;301346,404960;301346,194308;292270,127117;234179,108958;132520,108958;132520,404960" o:connectangles="0,0,0,0,0,0,0,0,0,0,0,0,0"/>
                </v:shape>
                <v:shape id="Freeform 8" o:spid="_x0000_s1031" style="position:absolute;left:7555;width:4483;height:5375;visibility:visible;mso-wrap-style:square;v-text-anchor:top" coordsize="247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" path="m107,296c59,296,31,286,14,263,5,248,,225,,187v,-6,,-6,,-6c,137,6,114,21,99,39,80,64,73,107,73v67,,67,,67,c174,,174,,174,v73,,73,,73,c247,296,247,296,247,296r-140,xm174,133v-60,,-60,,-60,c79,133,74,139,74,181v,7,,7,,7c74,230,79,236,114,236v60,,60,,60,l174,133xe" fillcolor="#004254" stroked="f">
                  <v:path arrowok="t" o:connecttype="custom" o:connectlocs="194205,537496;25410,477572;0,339567;0,328672;38115,179771;194205,132558;315810,132558;315810,0;448305,0;448305,537496;194205,537496;315810,241510;206910,241510;134310,328672;134310,341383;206910,428544;315810,428544;315810,241510" o:connectangles="0,0,0,0,0,0,0,0,0,0,0,0,0,0,0,0,0,0"/>
                  <o:lock v:ext="edit" verticies="t"/>
                </v:shape>
                <v:shape id="Freeform 9" o:spid="_x0000_s1032" style="position:absolute;left:12929;top:1325;width:2433;height:4050;visibility:visible;mso-wrap-style:square;v-text-anchor:top" coordsize="134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" path="m,100c,70,2,52,7,39,18,14,44,,82,v52,,52,,52,c134,60,134,60,134,60v-25,,-25,,-25,c90,60,83,62,78,70v-4,7,-5,14,-5,37c73,223,73,223,73,223,,223,,223,,223l,100xe" fillcolor="#004254" stroked="f">
                  <v:path arrowok="t" o:connecttype="custom" o:connectlocs="0,181596;12706,70823;148843,0;243231,0;243231,108958;197852,108958;141582,127117;132506,194308;132506,404960;0,404960;0,181596" o:connectangles="0,0,0,0,0,0,0,0,0,0,0"/>
                </v:shape>
                <v:shape id="Freeform 10" o:spid="_x0000_s1033" style="position:absolute;left:16106;top:1325;width:4486;height:4050;visibility:visible;mso-wrap-style:square;v-text-anchor:top" coordsize="247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" path="m107,223c58,223,31,213,14,190,4,175,,152,,114v,-6,,-6,,-6c,64,5,41,20,26,39,7,63,,107,,247,,247,,247,v,223,,223,,223l107,223xm174,60v-61,,-61,,-61,c78,60,73,66,73,108v,7,,7,,7c73,157,78,163,113,163v61,,61,,61,l174,60xe" fillcolor="#004254" stroked="f">
                  <v:path arrowok="t" o:connecttype="custom" o:connectlocs="194344,404960;25428,345033;0,207020;0,196124;36326,47215;194344,0;448627,0;448627,404960;194344,404960;316037,108958;205242,108958;132590,196124;132590,208836;205242,296002;316037,296002;316037,108958" o:connectangles="0,0,0,0,0,0,0,0,0,0,0,0,0,0,0,0"/>
                  <o:lock v:ext="edit" verticies="t"/>
                </v:shape>
              </v:group>
              <w10:wrap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EA45F7" wp14:editId="05EA45F8">
              <wp:simplePos x="0" y="0"/>
              <wp:positionH relativeFrom="column">
                <wp:posOffset>49847</wp:posOffset>
              </wp:positionH>
              <wp:positionV relativeFrom="paragraph">
                <wp:posOffset>-3290570</wp:posOffset>
              </wp:positionV>
              <wp:extent cx="2124000" cy="288000"/>
              <wp:effectExtent l="0" t="0" r="0" b="0"/>
              <wp:wrapNone/>
              <wp:docPr id="10" name="Rectá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4000" cy="288000"/>
                      </a:xfrm>
                      <a:prstGeom prst="rect">
                        <a:avLst/>
                      </a:prstGeom>
                      <a:solidFill>
                        <a:srgbClr val="FBBB2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36E6F7" id="Rectángulo 10" o:spid="_x0000_s1026" style="position:absolute;margin-left:3.9pt;margin-top:-259.1pt;width:167.25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" fillcolor="#fbbb21" stroked="f" strokeweight="1pt"/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58248" behindDoc="0" locked="0" layoutInCell="1" allowOverlap="1" wp14:anchorId="05EA45F9" wp14:editId="05EA45FA">
              <wp:simplePos x="0" y="0"/>
              <wp:positionH relativeFrom="margin">
                <wp:align>right</wp:align>
              </wp:positionH>
              <wp:positionV relativeFrom="margin">
                <wp:align>bottom</wp:align>
              </wp:positionV>
              <wp:extent cx="1350000" cy="353225"/>
              <wp:effectExtent l="0" t="0" r="3175" b="8890"/>
              <wp:wrapNone/>
              <wp:docPr id="47" name="Lienzo 4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g:wgp>
                      <wpg:cNvPr id="16" name="Grupo 16"/>
                      <wpg:cNvGrpSpPr/>
                      <wpg:grpSpPr>
                        <a:xfrm>
                          <a:off x="5" y="9"/>
                          <a:ext cx="1349651" cy="352381"/>
                          <a:chOff x="9" y="14"/>
                          <a:chExt cx="2059244" cy="537496"/>
                        </a:xfrm>
                      </wpg:grpSpPr>
                      <wps:wsp>
                        <wps:cNvPr id="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" y="132550"/>
                            <a:ext cx="132520" cy="404960"/>
                          </a:xfrm>
                          <a:prstGeom prst="rect">
                            <a:avLst/>
                          </a:pr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11" name="Freeform 7"/>
                        <wps:cNvSpPr>
                          <a:spLocks/>
                        </wps:cNvSpPr>
                        <wps:spPr bwMode="auto">
                          <a:xfrm>
                            <a:off x="234321" y="132550"/>
                            <a:ext cx="433866" cy="404960"/>
                          </a:xfrm>
                          <a:custGeom>
                            <a:avLst/>
                            <a:gdLst>
                              <a:gd name="T0" fmla="*/ 73 w 239"/>
                              <a:gd name="T1" fmla="*/ 223 h 223"/>
                              <a:gd name="T2" fmla="*/ 0 w 239"/>
                              <a:gd name="T3" fmla="*/ 223 h 223"/>
                              <a:gd name="T4" fmla="*/ 0 w 239"/>
                              <a:gd name="T5" fmla="*/ 0 h 223"/>
                              <a:gd name="T6" fmla="*/ 156 w 239"/>
                              <a:gd name="T7" fmla="*/ 0 h 223"/>
                              <a:gd name="T8" fmla="*/ 232 w 239"/>
                              <a:gd name="T9" fmla="*/ 39 h 223"/>
                              <a:gd name="T10" fmla="*/ 239 w 239"/>
                              <a:gd name="T11" fmla="*/ 100 h 223"/>
                              <a:gd name="T12" fmla="*/ 239 w 239"/>
                              <a:gd name="T13" fmla="*/ 223 h 223"/>
                              <a:gd name="T14" fmla="*/ 166 w 239"/>
                              <a:gd name="T15" fmla="*/ 223 h 223"/>
                              <a:gd name="T16" fmla="*/ 166 w 239"/>
                              <a:gd name="T17" fmla="*/ 107 h 223"/>
                              <a:gd name="T18" fmla="*/ 161 w 239"/>
                              <a:gd name="T19" fmla="*/ 70 h 223"/>
                              <a:gd name="T20" fmla="*/ 129 w 239"/>
                              <a:gd name="T21" fmla="*/ 60 h 223"/>
                              <a:gd name="T22" fmla="*/ 73 w 239"/>
                              <a:gd name="T23" fmla="*/ 60 h 223"/>
                              <a:gd name="T24" fmla="*/ 73 w 239"/>
                              <a:gd name="T25" fmla="*/ 223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39" h="223">
                                <a:moveTo>
                                  <a:pt x="73" y="223"/>
                                </a:moveTo>
                                <a:cubicBezTo>
                                  <a:pt x="0" y="223"/>
                                  <a:pt x="0" y="223"/>
                                  <a:pt x="0" y="223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156" y="0"/>
                                  <a:pt x="156" y="0"/>
                                  <a:pt x="156" y="0"/>
                                </a:cubicBezTo>
                                <a:cubicBezTo>
                                  <a:pt x="194" y="0"/>
                                  <a:pt x="221" y="14"/>
                                  <a:pt x="232" y="39"/>
                                </a:cubicBezTo>
                                <a:cubicBezTo>
                                  <a:pt x="237" y="52"/>
                                  <a:pt x="239" y="70"/>
                                  <a:pt x="239" y="100"/>
                                </a:cubicBezTo>
                                <a:cubicBezTo>
                                  <a:pt x="239" y="223"/>
                                  <a:pt x="239" y="223"/>
                                  <a:pt x="239" y="223"/>
                                </a:cubicBezTo>
                                <a:cubicBezTo>
                                  <a:pt x="166" y="223"/>
                                  <a:pt x="166" y="223"/>
                                  <a:pt x="166" y="223"/>
                                </a:cubicBezTo>
                                <a:cubicBezTo>
                                  <a:pt x="166" y="107"/>
                                  <a:pt x="166" y="107"/>
                                  <a:pt x="166" y="107"/>
                                </a:cubicBezTo>
                                <a:cubicBezTo>
                                  <a:pt x="166" y="84"/>
                                  <a:pt x="164" y="77"/>
                                  <a:pt x="161" y="70"/>
                                </a:cubicBezTo>
                                <a:cubicBezTo>
                                  <a:pt x="156" y="62"/>
                                  <a:pt x="149" y="60"/>
                                  <a:pt x="129" y="60"/>
                                </a:cubicBezTo>
                                <a:cubicBezTo>
                                  <a:pt x="73" y="60"/>
                                  <a:pt x="73" y="60"/>
                                  <a:pt x="73" y="60"/>
                                </a:cubicBezTo>
                                <a:lnTo>
                                  <a:pt x="73" y="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12" name="Freeform 8"/>
                        <wps:cNvSpPr>
                          <a:spLocks noEditPoints="1"/>
                        </wps:cNvSpPr>
                        <wps:spPr bwMode="auto">
                          <a:xfrm>
                            <a:off x="755514" y="14"/>
                            <a:ext cx="448305" cy="537496"/>
                          </a:xfrm>
                          <a:custGeom>
                            <a:avLst/>
                            <a:gdLst>
                              <a:gd name="T0" fmla="*/ 107 w 247"/>
                              <a:gd name="T1" fmla="*/ 296 h 296"/>
                              <a:gd name="T2" fmla="*/ 14 w 247"/>
                              <a:gd name="T3" fmla="*/ 263 h 296"/>
                              <a:gd name="T4" fmla="*/ 0 w 247"/>
                              <a:gd name="T5" fmla="*/ 187 h 296"/>
                              <a:gd name="T6" fmla="*/ 0 w 247"/>
                              <a:gd name="T7" fmla="*/ 181 h 296"/>
                              <a:gd name="T8" fmla="*/ 21 w 247"/>
                              <a:gd name="T9" fmla="*/ 99 h 296"/>
                              <a:gd name="T10" fmla="*/ 107 w 247"/>
                              <a:gd name="T11" fmla="*/ 73 h 296"/>
                              <a:gd name="T12" fmla="*/ 174 w 247"/>
                              <a:gd name="T13" fmla="*/ 73 h 296"/>
                              <a:gd name="T14" fmla="*/ 174 w 247"/>
                              <a:gd name="T15" fmla="*/ 0 h 296"/>
                              <a:gd name="T16" fmla="*/ 247 w 247"/>
                              <a:gd name="T17" fmla="*/ 0 h 296"/>
                              <a:gd name="T18" fmla="*/ 247 w 247"/>
                              <a:gd name="T19" fmla="*/ 296 h 296"/>
                              <a:gd name="T20" fmla="*/ 107 w 247"/>
                              <a:gd name="T21" fmla="*/ 296 h 296"/>
                              <a:gd name="T22" fmla="*/ 174 w 247"/>
                              <a:gd name="T23" fmla="*/ 133 h 296"/>
                              <a:gd name="T24" fmla="*/ 114 w 247"/>
                              <a:gd name="T25" fmla="*/ 133 h 296"/>
                              <a:gd name="T26" fmla="*/ 74 w 247"/>
                              <a:gd name="T27" fmla="*/ 181 h 296"/>
                              <a:gd name="T28" fmla="*/ 74 w 247"/>
                              <a:gd name="T29" fmla="*/ 188 h 296"/>
                              <a:gd name="T30" fmla="*/ 114 w 247"/>
                              <a:gd name="T31" fmla="*/ 236 h 296"/>
                              <a:gd name="T32" fmla="*/ 174 w 247"/>
                              <a:gd name="T33" fmla="*/ 236 h 296"/>
                              <a:gd name="T34" fmla="*/ 174 w 247"/>
                              <a:gd name="T35" fmla="*/ 133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47" h="296">
                                <a:moveTo>
                                  <a:pt x="107" y="296"/>
                                </a:moveTo>
                                <a:cubicBezTo>
                                  <a:pt x="59" y="296"/>
                                  <a:pt x="31" y="286"/>
                                  <a:pt x="14" y="263"/>
                                </a:cubicBezTo>
                                <a:cubicBezTo>
                                  <a:pt x="5" y="248"/>
                                  <a:pt x="0" y="225"/>
                                  <a:pt x="0" y="187"/>
                                </a:cubicBezTo>
                                <a:cubicBezTo>
                                  <a:pt x="0" y="181"/>
                                  <a:pt x="0" y="181"/>
                                  <a:pt x="0" y="181"/>
                                </a:cubicBezTo>
                                <a:cubicBezTo>
                                  <a:pt x="0" y="137"/>
                                  <a:pt x="6" y="114"/>
                                  <a:pt x="21" y="99"/>
                                </a:cubicBezTo>
                                <a:cubicBezTo>
                                  <a:pt x="39" y="80"/>
                                  <a:pt x="64" y="73"/>
                                  <a:pt x="107" y="73"/>
                                </a:cubicBezTo>
                                <a:cubicBezTo>
                                  <a:pt x="174" y="73"/>
                                  <a:pt x="174" y="73"/>
                                  <a:pt x="174" y="73"/>
                                </a:cubicBezTo>
                                <a:cubicBezTo>
                                  <a:pt x="174" y="0"/>
                                  <a:pt x="174" y="0"/>
                                  <a:pt x="174" y="0"/>
                                </a:cubicBezTo>
                                <a:cubicBezTo>
                                  <a:pt x="247" y="0"/>
                                  <a:pt x="247" y="0"/>
                                  <a:pt x="247" y="0"/>
                                </a:cubicBezTo>
                                <a:cubicBezTo>
                                  <a:pt x="247" y="296"/>
                                  <a:pt x="247" y="296"/>
                                  <a:pt x="247" y="296"/>
                                </a:cubicBezTo>
                                <a:lnTo>
                                  <a:pt x="107" y="296"/>
                                </a:lnTo>
                                <a:close/>
                                <a:moveTo>
                                  <a:pt x="174" y="133"/>
                                </a:moveTo>
                                <a:cubicBezTo>
                                  <a:pt x="114" y="133"/>
                                  <a:pt x="114" y="133"/>
                                  <a:pt x="114" y="133"/>
                                </a:cubicBezTo>
                                <a:cubicBezTo>
                                  <a:pt x="79" y="133"/>
                                  <a:pt x="74" y="139"/>
                                  <a:pt x="74" y="181"/>
                                </a:cubicBezTo>
                                <a:cubicBezTo>
                                  <a:pt x="74" y="188"/>
                                  <a:pt x="74" y="188"/>
                                  <a:pt x="74" y="188"/>
                                </a:cubicBezTo>
                                <a:cubicBezTo>
                                  <a:pt x="74" y="230"/>
                                  <a:pt x="79" y="236"/>
                                  <a:pt x="114" y="236"/>
                                </a:cubicBezTo>
                                <a:cubicBezTo>
                                  <a:pt x="174" y="236"/>
                                  <a:pt x="174" y="236"/>
                                  <a:pt x="174" y="236"/>
                                </a:cubicBezTo>
                                <a:lnTo>
                                  <a:pt x="174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13" name="Freeform 9"/>
                        <wps:cNvSpPr>
                          <a:spLocks/>
                        </wps:cNvSpPr>
                        <wps:spPr bwMode="auto">
                          <a:xfrm>
                            <a:off x="1292969" y="132550"/>
                            <a:ext cx="243231" cy="404960"/>
                          </a:xfrm>
                          <a:custGeom>
                            <a:avLst/>
                            <a:gdLst>
                              <a:gd name="T0" fmla="*/ 0 w 134"/>
                              <a:gd name="T1" fmla="*/ 100 h 223"/>
                              <a:gd name="T2" fmla="*/ 7 w 134"/>
                              <a:gd name="T3" fmla="*/ 39 h 223"/>
                              <a:gd name="T4" fmla="*/ 82 w 134"/>
                              <a:gd name="T5" fmla="*/ 0 h 223"/>
                              <a:gd name="T6" fmla="*/ 134 w 134"/>
                              <a:gd name="T7" fmla="*/ 0 h 223"/>
                              <a:gd name="T8" fmla="*/ 134 w 134"/>
                              <a:gd name="T9" fmla="*/ 60 h 223"/>
                              <a:gd name="T10" fmla="*/ 109 w 134"/>
                              <a:gd name="T11" fmla="*/ 60 h 223"/>
                              <a:gd name="T12" fmla="*/ 78 w 134"/>
                              <a:gd name="T13" fmla="*/ 70 h 223"/>
                              <a:gd name="T14" fmla="*/ 73 w 134"/>
                              <a:gd name="T15" fmla="*/ 107 h 223"/>
                              <a:gd name="T16" fmla="*/ 73 w 134"/>
                              <a:gd name="T17" fmla="*/ 223 h 223"/>
                              <a:gd name="T18" fmla="*/ 0 w 134"/>
                              <a:gd name="T19" fmla="*/ 223 h 223"/>
                              <a:gd name="T20" fmla="*/ 0 w 134"/>
                              <a:gd name="T21" fmla="*/ 100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34" h="223">
                                <a:moveTo>
                                  <a:pt x="0" y="100"/>
                                </a:moveTo>
                                <a:cubicBezTo>
                                  <a:pt x="0" y="70"/>
                                  <a:pt x="2" y="52"/>
                                  <a:pt x="7" y="39"/>
                                </a:cubicBezTo>
                                <a:cubicBezTo>
                                  <a:pt x="18" y="14"/>
                                  <a:pt x="44" y="0"/>
                                  <a:pt x="82" y="0"/>
                                </a:cubicBez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4" y="60"/>
                                  <a:pt x="134" y="60"/>
                                  <a:pt x="134" y="60"/>
                                </a:cubicBezTo>
                                <a:cubicBezTo>
                                  <a:pt x="109" y="60"/>
                                  <a:pt x="109" y="60"/>
                                  <a:pt x="109" y="60"/>
                                </a:cubicBezTo>
                                <a:cubicBezTo>
                                  <a:pt x="90" y="60"/>
                                  <a:pt x="83" y="62"/>
                                  <a:pt x="78" y="70"/>
                                </a:cubicBezTo>
                                <a:cubicBezTo>
                                  <a:pt x="74" y="77"/>
                                  <a:pt x="73" y="84"/>
                                  <a:pt x="73" y="107"/>
                                </a:cubicBezTo>
                                <a:cubicBezTo>
                                  <a:pt x="73" y="223"/>
                                  <a:pt x="73" y="223"/>
                                  <a:pt x="73" y="223"/>
                                </a:cubicBezTo>
                                <a:cubicBezTo>
                                  <a:pt x="0" y="223"/>
                                  <a:pt x="0" y="223"/>
                                  <a:pt x="0" y="223"/>
                                </a:cubicBezTo>
                                <a:lnTo>
                                  <a:pt x="0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14" name="Freeform 10"/>
                        <wps:cNvSpPr>
                          <a:spLocks noEditPoints="1"/>
                        </wps:cNvSpPr>
                        <wps:spPr bwMode="auto">
                          <a:xfrm>
                            <a:off x="1610626" y="132550"/>
                            <a:ext cx="448627" cy="404960"/>
                          </a:xfrm>
                          <a:custGeom>
                            <a:avLst/>
                            <a:gdLst>
                              <a:gd name="T0" fmla="*/ 107 w 247"/>
                              <a:gd name="T1" fmla="*/ 223 h 223"/>
                              <a:gd name="T2" fmla="*/ 14 w 247"/>
                              <a:gd name="T3" fmla="*/ 190 h 223"/>
                              <a:gd name="T4" fmla="*/ 0 w 247"/>
                              <a:gd name="T5" fmla="*/ 114 h 223"/>
                              <a:gd name="T6" fmla="*/ 0 w 247"/>
                              <a:gd name="T7" fmla="*/ 108 h 223"/>
                              <a:gd name="T8" fmla="*/ 20 w 247"/>
                              <a:gd name="T9" fmla="*/ 26 h 223"/>
                              <a:gd name="T10" fmla="*/ 107 w 247"/>
                              <a:gd name="T11" fmla="*/ 0 h 223"/>
                              <a:gd name="T12" fmla="*/ 247 w 247"/>
                              <a:gd name="T13" fmla="*/ 0 h 223"/>
                              <a:gd name="T14" fmla="*/ 247 w 247"/>
                              <a:gd name="T15" fmla="*/ 223 h 223"/>
                              <a:gd name="T16" fmla="*/ 107 w 247"/>
                              <a:gd name="T17" fmla="*/ 223 h 223"/>
                              <a:gd name="T18" fmla="*/ 174 w 247"/>
                              <a:gd name="T19" fmla="*/ 60 h 223"/>
                              <a:gd name="T20" fmla="*/ 113 w 247"/>
                              <a:gd name="T21" fmla="*/ 60 h 223"/>
                              <a:gd name="T22" fmla="*/ 73 w 247"/>
                              <a:gd name="T23" fmla="*/ 108 h 223"/>
                              <a:gd name="T24" fmla="*/ 73 w 247"/>
                              <a:gd name="T25" fmla="*/ 115 h 223"/>
                              <a:gd name="T26" fmla="*/ 113 w 247"/>
                              <a:gd name="T27" fmla="*/ 163 h 223"/>
                              <a:gd name="T28" fmla="*/ 174 w 247"/>
                              <a:gd name="T29" fmla="*/ 163 h 223"/>
                              <a:gd name="T30" fmla="*/ 174 w 247"/>
                              <a:gd name="T31" fmla="*/ 60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47" h="223">
                                <a:moveTo>
                                  <a:pt x="107" y="223"/>
                                </a:moveTo>
                                <a:cubicBezTo>
                                  <a:pt x="58" y="223"/>
                                  <a:pt x="31" y="213"/>
                                  <a:pt x="14" y="190"/>
                                </a:cubicBezTo>
                                <a:cubicBezTo>
                                  <a:pt x="4" y="175"/>
                                  <a:pt x="0" y="152"/>
                                  <a:pt x="0" y="114"/>
                                </a:cubicBezTo>
                                <a:cubicBezTo>
                                  <a:pt x="0" y="108"/>
                                  <a:pt x="0" y="108"/>
                                  <a:pt x="0" y="108"/>
                                </a:cubicBezTo>
                                <a:cubicBezTo>
                                  <a:pt x="0" y="64"/>
                                  <a:pt x="5" y="41"/>
                                  <a:pt x="20" y="26"/>
                                </a:cubicBezTo>
                                <a:cubicBezTo>
                                  <a:pt x="39" y="7"/>
                                  <a:pt x="63" y="0"/>
                                  <a:pt x="107" y="0"/>
                                </a:cubicBezTo>
                                <a:cubicBezTo>
                                  <a:pt x="247" y="0"/>
                                  <a:pt x="247" y="0"/>
                                  <a:pt x="247" y="0"/>
                                </a:cubicBezTo>
                                <a:cubicBezTo>
                                  <a:pt x="247" y="223"/>
                                  <a:pt x="247" y="223"/>
                                  <a:pt x="247" y="223"/>
                                </a:cubicBezTo>
                                <a:lnTo>
                                  <a:pt x="107" y="223"/>
                                </a:lnTo>
                                <a:close/>
                                <a:moveTo>
                                  <a:pt x="174" y="60"/>
                                </a:moveTo>
                                <a:cubicBezTo>
                                  <a:pt x="113" y="60"/>
                                  <a:pt x="113" y="60"/>
                                  <a:pt x="113" y="60"/>
                                </a:cubicBezTo>
                                <a:cubicBezTo>
                                  <a:pt x="78" y="60"/>
                                  <a:pt x="73" y="66"/>
                                  <a:pt x="73" y="108"/>
                                </a:cubicBezTo>
                                <a:cubicBezTo>
                                  <a:pt x="73" y="115"/>
                                  <a:pt x="73" y="115"/>
                                  <a:pt x="73" y="115"/>
                                </a:cubicBezTo>
                                <a:cubicBezTo>
                                  <a:pt x="73" y="157"/>
                                  <a:pt x="78" y="163"/>
                                  <a:pt x="113" y="163"/>
                                </a:cubicBezTo>
                                <a:cubicBezTo>
                                  <a:pt x="174" y="163"/>
                                  <a:pt x="174" y="163"/>
                                  <a:pt x="174" y="163"/>
                                </a:cubicBezTo>
                                <a:lnTo>
                                  <a:pt x="174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</wpg:wg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C59A11" id="Lienzo 47" o:spid="_x0000_s1026" editas="canvas" style="position:absolute;margin-left:55.1pt;margin-top:0;width:106.3pt;height:27.8pt;z-index:251658248;mso-position-horizontal:right;mso-position-horizontal-relative:margin;mso-position-vertical:bottom;mso-position-vertical-relative:margin" coordsize="13493,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">
              <v:shape id="_x0000_s1027" type="#_x0000_t75" style="position:absolute;width:13493;height:3530;visibility:visible;mso-wrap-style:square">
                <v:fill o:detectmouseclick="t"/>
                <v:path o:connecttype="none"/>
              </v:shape>
              <v:group id="Grupo 16" o:spid="_x0000_s1028" style="position:absolute;width:13496;height:3523" coordorigin="" coordsize="20592,5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rect id="Rectangle 6" o:spid="_x0000_s1029" style="position:absolute;top:1325;width:1325;height:4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" fillcolor="#004254" stroked="f">
                  <v:textbox inset="1.2258mm,.61289mm,1.2258mm,.61289mm"/>
                </v:rect>
                <v:shape id="Freeform 7" o:spid="_x0000_s1030" style="position:absolute;left:2343;top:1325;width:4338;height:4050;visibility:visible;mso-wrap-style:square;v-text-anchor:top" coordsize="239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" path="m73,223c,223,,223,,223,,,,,,,156,,156,,156,v38,,65,14,76,39c237,52,239,70,239,100v,123,,123,,123c166,223,166,223,166,223v,-116,,-116,,-116c166,84,164,77,161,70,156,62,149,60,129,60v-56,,-56,,-56,l73,223xe" fillcolor="#004254" stroked="f">
                  <v:path arrowok="t" o:connecttype="custom" o:connectlocs="132520,404960;0,404960;0,0;283193,0;421159,70823;433866,181596;433866,404960;301346,404960;301346,194308;292270,127117;234179,108958;132520,108958;132520,404960" o:connectangles="0,0,0,0,0,0,0,0,0,0,0,0,0"/>
                </v:shape>
                <v:shape id="Freeform 8" o:spid="_x0000_s1031" style="position:absolute;left:7555;width:4483;height:5375;visibility:visible;mso-wrap-style:square;v-text-anchor:top" coordsize="247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" path="m107,296c59,296,31,286,14,263,5,248,,225,,187v,-6,,-6,,-6c,137,6,114,21,99,39,80,64,73,107,73v67,,67,,67,c174,,174,,174,v73,,73,,73,c247,296,247,296,247,296r-140,xm174,133v-60,,-60,,-60,c79,133,74,139,74,181v,7,,7,,7c74,230,79,236,114,236v60,,60,,60,l174,133xe" fillcolor="#004254" stroked="f">
                  <v:path arrowok="t" o:connecttype="custom" o:connectlocs="194205,537496;25410,477572;0,339567;0,328672;38115,179771;194205,132558;315810,132558;315810,0;448305,0;448305,537496;194205,537496;315810,241510;206910,241510;134310,328672;134310,341383;206910,428544;315810,428544;315810,241510" o:connectangles="0,0,0,0,0,0,0,0,0,0,0,0,0,0,0,0,0,0"/>
                  <o:lock v:ext="edit" verticies="t"/>
                </v:shape>
                <v:shape id="Freeform 9" o:spid="_x0000_s1032" style="position:absolute;left:12929;top:1325;width:2433;height:4050;visibility:visible;mso-wrap-style:square;v-text-anchor:top" coordsize="134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" path="m,100c,70,2,52,7,39,18,14,44,,82,v52,,52,,52,c134,60,134,60,134,60v-25,,-25,,-25,c90,60,83,62,78,70v-4,7,-5,14,-5,37c73,223,73,223,73,223,,223,,223,,223l,100xe" fillcolor="#004254" stroked="f">
                  <v:path arrowok="t" o:connecttype="custom" o:connectlocs="0,181596;12706,70823;148843,0;243231,0;243231,108958;197852,108958;141582,127117;132506,194308;132506,404960;0,404960;0,181596" o:connectangles="0,0,0,0,0,0,0,0,0,0,0"/>
                </v:shape>
                <v:shape id="Freeform 10" o:spid="_x0000_s1033" style="position:absolute;left:16106;top:1325;width:4486;height:4050;visibility:visible;mso-wrap-style:square;v-text-anchor:top" coordsize="247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" path="m107,223c58,223,31,213,14,190,4,175,,152,,114v,-6,,-6,,-6c,64,5,41,20,26,39,7,63,,107,,247,,247,,247,v,223,,223,,223l107,223xm174,60v-61,,-61,,-61,c78,60,73,66,73,108v,7,,7,,7c73,157,78,163,113,163v61,,61,,61,l174,60xe" fillcolor="#004254" stroked="f">
                  <v:path arrowok="t" o:connecttype="custom" o:connectlocs="194344,404960;25428,345033;0,207020;0,196124;36326,47215;194344,0;448627,0;448627,404960;194344,404960;316037,108958;205242,108958;132590,196124;132590,208836;205242,296002;316037,296002;316037,108958" o:connectangles="0,0,0,0,0,0,0,0,0,0,0,0,0,0,0,0"/>
                  <o:lock v:ext="edit" verticies="t"/>
                </v:shape>
              </v:group>
              <w10:wrap anchorx="margin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A45EC" w14:textId="05BC627D" w:rsidR="00F00825" w:rsidRDefault="00060666" w:rsidP="00D65B32">
    <w:pPr>
      <w:pStyle w:val="Piedepginaypaginacin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5EA45FB" wp14:editId="79704CF1">
              <wp:simplePos x="0" y="0"/>
              <wp:positionH relativeFrom="margin">
                <wp:posOffset>634172</wp:posOffset>
              </wp:positionH>
              <wp:positionV relativeFrom="paragraph">
                <wp:posOffset>-40944</wp:posOffset>
              </wp:positionV>
              <wp:extent cx="4822383" cy="284480"/>
              <wp:effectExtent l="0" t="0" r="16510" b="0"/>
              <wp:wrapNone/>
              <wp:docPr id="1" name="Text Box 2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2383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EA461C" w14:textId="084165AA" w:rsidR="00F00825" w:rsidRPr="00060666" w:rsidRDefault="00F00825" w:rsidP="00F722C9">
                          <w:pPr>
                            <w:pStyle w:val="Piedepginaypaginacin"/>
                            <w:rPr>
                              <w:lang w:val="fr-FR"/>
                            </w:rPr>
                          </w:pPr>
                          <w:r>
                            <w:t xml:space="preserve">Indra Difusión General. </w:t>
                          </w:r>
                          <w:r w:rsidRPr="00060666">
                            <w:rPr>
                              <w:lang w:val="fr-FR"/>
                            </w:rPr>
                            <w:t>POL-MNF-</w:t>
                          </w:r>
                          <w:proofErr w:type="gramStart"/>
                          <w:r w:rsidRPr="00060666">
                            <w:rPr>
                              <w:lang w:val="fr-FR"/>
                            </w:rPr>
                            <w:t>0101:</w:t>
                          </w:r>
                          <w:proofErr w:type="gramEnd"/>
                          <w:r w:rsidRPr="00060666">
                            <w:rPr>
                              <w:lang w:val="fr-FR"/>
                            </w:rPr>
                            <w:t xml:space="preserve"> </w:t>
                          </w:r>
                          <w:r w:rsidR="00060666" w:rsidRPr="00060666">
                            <w:rPr>
                              <w:lang w:val="fr-FR"/>
                            </w:rPr>
                            <w:t xml:space="preserve">IT Service Management and Business </w:t>
                          </w:r>
                          <w:proofErr w:type="spellStart"/>
                          <w:r w:rsidR="00060666" w:rsidRPr="00060666">
                            <w:rPr>
                              <w:lang w:val="fr-FR"/>
                            </w:rPr>
                            <w:t>Continuity</w:t>
                          </w:r>
                          <w:proofErr w:type="spellEnd"/>
                          <w:r w:rsidR="00060666" w:rsidRPr="00060666">
                            <w:rPr>
                              <w:lang w:val="fr-FR"/>
                            </w:rPr>
                            <w:t xml:space="preserve"> Policy</w:t>
                          </w:r>
                          <w:r w:rsidR="00060666" w:rsidRPr="00060666">
                            <w:rPr>
                              <w:lang w:val="fr-FR"/>
                            </w:rPr>
                            <w:t xml:space="preserve"> </w:t>
                          </w:r>
                          <w:r w:rsidRPr="00060666">
                            <w:rPr>
                              <w:lang w:val="fr-FR"/>
                            </w:rPr>
                            <w:t xml:space="preserve">– </w:t>
                          </w:r>
                          <w:proofErr w:type="spellStart"/>
                          <w:r w:rsidR="001A56CB" w:rsidRPr="00060666">
                            <w:rPr>
                              <w:lang w:val="fr-FR"/>
                            </w:rPr>
                            <w:t>Versión</w:t>
                          </w:r>
                          <w:proofErr w:type="spellEnd"/>
                          <w:r w:rsidR="001A56CB" w:rsidRPr="00060666">
                            <w:rPr>
                              <w:lang w:val="fr-FR"/>
                            </w:rPr>
                            <w:t xml:space="preserve">: </w:t>
                          </w:r>
                          <w:r w:rsidR="00060666" w:rsidRPr="00060666">
                            <w:rPr>
                              <w:lang w:val="fr-FR"/>
                            </w:rPr>
                            <w:t>3</w:t>
                          </w:r>
                          <w:r w:rsidRPr="00060666">
                            <w:rPr>
                              <w:lang w:val="fr-FR"/>
                            </w:rPr>
                            <w:t>.0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5EA45FB" id="_x0000_t202" coordsize="21600,21600" o:spt="202" path="m,l,21600r21600,l21600,xe">
              <v:stroke joinstyle="miter"/>
              <v:path gradientshapeok="t" o:connecttype="rect"/>
            </v:shapetype>
            <v:shape id="Text Box 289" o:spid="_x0000_s1029" type="#_x0000_t202" style="position:absolute;left:0;text-align:left;margin-left:49.95pt;margin-top:-3.2pt;width:379.7pt;height:22.4pt;z-index:25165824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" filled="f" stroked="f">
              <v:textbox style="mso-fit-shape-to-text:t" inset="0,,0">
                <w:txbxContent>
                  <w:p w14:paraId="05EA461C" w14:textId="084165AA" w:rsidR="00F00825" w:rsidRPr="00060666" w:rsidRDefault="00F00825" w:rsidP="00F722C9">
                    <w:pPr>
                      <w:pStyle w:val="Piedepginaypaginacin"/>
                      <w:rPr>
                        <w:lang w:val="fr-FR"/>
                      </w:rPr>
                    </w:pPr>
                    <w:r>
                      <w:t xml:space="preserve">Indra Difusión General. </w:t>
                    </w:r>
                    <w:r w:rsidRPr="00060666">
                      <w:rPr>
                        <w:lang w:val="fr-FR"/>
                      </w:rPr>
                      <w:t>POL-MNF-</w:t>
                    </w:r>
                    <w:proofErr w:type="gramStart"/>
                    <w:r w:rsidRPr="00060666">
                      <w:rPr>
                        <w:lang w:val="fr-FR"/>
                      </w:rPr>
                      <w:t>0101:</w:t>
                    </w:r>
                    <w:proofErr w:type="gramEnd"/>
                    <w:r w:rsidRPr="00060666">
                      <w:rPr>
                        <w:lang w:val="fr-FR"/>
                      </w:rPr>
                      <w:t xml:space="preserve"> </w:t>
                    </w:r>
                    <w:r w:rsidR="00060666" w:rsidRPr="00060666">
                      <w:rPr>
                        <w:lang w:val="fr-FR"/>
                      </w:rPr>
                      <w:t xml:space="preserve">IT Service Management and Business </w:t>
                    </w:r>
                    <w:proofErr w:type="spellStart"/>
                    <w:r w:rsidR="00060666" w:rsidRPr="00060666">
                      <w:rPr>
                        <w:lang w:val="fr-FR"/>
                      </w:rPr>
                      <w:t>Continuity</w:t>
                    </w:r>
                    <w:proofErr w:type="spellEnd"/>
                    <w:r w:rsidR="00060666" w:rsidRPr="00060666">
                      <w:rPr>
                        <w:lang w:val="fr-FR"/>
                      </w:rPr>
                      <w:t xml:space="preserve"> Policy</w:t>
                    </w:r>
                    <w:r w:rsidR="00060666" w:rsidRPr="00060666">
                      <w:rPr>
                        <w:lang w:val="fr-FR"/>
                      </w:rPr>
                      <w:t xml:space="preserve"> </w:t>
                    </w:r>
                    <w:r w:rsidRPr="00060666">
                      <w:rPr>
                        <w:lang w:val="fr-FR"/>
                      </w:rPr>
                      <w:t xml:space="preserve">– </w:t>
                    </w:r>
                    <w:proofErr w:type="spellStart"/>
                    <w:r w:rsidR="001A56CB" w:rsidRPr="00060666">
                      <w:rPr>
                        <w:lang w:val="fr-FR"/>
                      </w:rPr>
                      <w:t>Versión</w:t>
                    </w:r>
                    <w:proofErr w:type="spellEnd"/>
                    <w:r w:rsidR="001A56CB" w:rsidRPr="00060666">
                      <w:rPr>
                        <w:lang w:val="fr-FR"/>
                      </w:rPr>
                      <w:t xml:space="preserve">: </w:t>
                    </w:r>
                    <w:r w:rsidR="00060666" w:rsidRPr="00060666">
                      <w:rPr>
                        <w:lang w:val="fr-FR"/>
                      </w:rPr>
                      <w:t>3</w:t>
                    </w:r>
                    <w:r w:rsidRPr="00060666">
                      <w:rPr>
                        <w:lang w:val="fr-FR"/>
                      </w:rPr>
                      <w:t>.0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A56CB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5EA45FF" wp14:editId="15349CEA">
              <wp:simplePos x="0" y="0"/>
              <wp:positionH relativeFrom="margin">
                <wp:posOffset>-6350</wp:posOffset>
              </wp:positionH>
              <wp:positionV relativeFrom="paragraph">
                <wp:posOffset>-86043</wp:posOffset>
              </wp:positionV>
              <wp:extent cx="539750" cy="0"/>
              <wp:effectExtent l="0" t="0" r="31750" b="19050"/>
              <wp:wrapNone/>
              <wp:docPr id="2" name="AutoShape 2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97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FBBB2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3E3B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1" o:spid="_x0000_s1026" type="#_x0000_t32" style="position:absolute;margin-left:-.5pt;margin-top:-6.8pt;width:42.5pt;height:0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" strokecolor="#fbbb21" strokeweight="2pt">
              <w10:wrap anchorx="margin"/>
            </v:shape>
          </w:pict>
        </mc:Fallback>
      </mc:AlternateContent>
    </w:r>
    <w:r w:rsidR="00F00825">
      <w:rPr>
        <w:noProof/>
      </w:rPr>
      <mc:AlternateContent>
        <mc:Choice Requires="wpc">
          <w:drawing>
            <wp:anchor distT="0" distB="0" distL="114300" distR="114300" simplePos="0" relativeHeight="251658244" behindDoc="0" locked="0" layoutInCell="1" allowOverlap="1" wp14:anchorId="05EA45FD" wp14:editId="7DB63AF4">
              <wp:simplePos x="0" y="0"/>
              <wp:positionH relativeFrom="margin">
                <wp:posOffset>12065</wp:posOffset>
              </wp:positionH>
              <wp:positionV relativeFrom="margin">
                <wp:posOffset>9456420</wp:posOffset>
              </wp:positionV>
              <wp:extent cx="539750" cy="140970"/>
              <wp:effectExtent l="0" t="0" r="0" b="0"/>
              <wp:wrapSquare wrapText="bothSides"/>
              <wp:docPr id="599994124" name="Lienzo 5999941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g:wgp>
                      <wpg:cNvPr id="29" name="Grupo 29"/>
                      <wpg:cNvGrpSpPr/>
                      <wpg:grpSpPr>
                        <a:xfrm>
                          <a:off x="0" y="15"/>
                          <a:ext cx="539750" cy="140955"/>
                          <a:chOff x="9" y="14"/>
                          <a:chExt cx="2059244" cy="537496"/>
                        </a:xfrm>
                      </wpg:grpSpPr>
                      <wps:wsp>
                        <wps:cNvPr id="3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" y="132550"/>
                            <a:ext cx="132520" cy="404960"/>
                          </a:xfrm>
                          <a:prstGeom prst="rect">
                            <a:avLst/>
                          </a:pr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31" name="Freeform 7"/>
                        <wps:cNvSpPr>
                          <a:spLocks/>
                        </wps:cNvSpPr>
                        <wps:spPr bwMode="auto">
                          <a:xfrm>
                            <a:off x="234321" y="132550"/>
                            <a:ext cx="433866" cy="404960"/>
                          </a:xfrm>
                          <a:custGeom>
                            <a:avLst/>
                            <a:gdLst>
                              <a:gd name="T0" fmla="*/ 73 w 239"/>
                              <a:gd name="T1" fmla="*/ 223 h 223"/>
                              <a:gd name="T2" fmla="*/ 0 w 239"/>
                              <a:gd name="T3" fmla="*/ 223 h 223"/>
                              <a:gd name="T4" fmla="*/ 0 w 239"/>
                              <a:gd name="T5" fmla="*/ 0 h 223"/>
                              <a:gd name="T6" fmla="*/ 156 w 239"/>
                              <a:gd name="T7" fmla="*/ 0 h 223"/>
                              <a:gd name="T8" fmla="*/ 232 w 239"/>
                              <a:gd name="T9" fmla="*/ 39 h 223"/>
                              <a:gd name="T10" fmla="*/ 239 w 239"/>
                              <a:gd name="T11" fmla="*/ 100 h 223"/>
                              <a:gd name="T12" fmla="*/ 239 w 239"/>
                              <a:gd name="T13" fmla="*/ 223 h 223"/>
                              <a:gd name="T14" fmla="*/ 166 w 239"/>
                              <a:gd name="T15" fmla="*/ 223 h 223"/>
                              <a:gd name="T16" fmla="*/ 166 w 239"/>
                              <a:gd name="T17" fmla="*/ 107 h 223"/>
                              <a:gd name="T18" fmla="*/ 161 w 239"/>
                              <a:gd name="T19" fmla="*/ 70 h 223"/>
                              <a:gd name="T20" fmla="*/ 129 w 239"/>
                              <a:gd name="T21" fmla="*/ 60 h 223"/>
                              <a:gd name="T22" fmla="*/ 73 w 239"/>
                              <a:gd name="T23" fmla="*/ 60 h 223"/>
                              <a:gd name="T24" fmla="*/ 73 w 239"/>
                              <a:gd name="T25" fmla="*/ 223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39" h="223">
                                <a:moveTo>
                                  <a:pt x="73" y="223"/>
                                </a:moveTo>
                                <a:cubicBezTo>
                                  <a:pt x="0" y="223"/>
                                  <a:pt x="0" y="223"/>
                                  <a:pt x="0" y="223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156" y="0"/>
                                  <a:pt x="156" y="0"/>
                                  <a:pt x="156" y="0"/>
                                </a:cubicBezTo>
                                <a:cubicBezTo>
                                  <a:pt x="194" y="0"/>
                                  <a:pt x="221" y="14"/>
                                  <a:pt x="232" y="39"/>
                                </a:cubicBezTo>
                                <a:cubicBezTo>
                                  <a:pt x="237" y="52"/>
                                  <a:pt x="239" y="70"/>
                                  <a:pt x="239" y="100"/>
                                </a:cubicBezTo>
                                <a:cubicBezTo>
                                  <a:pt x="239" y="223"/>
                                  <a:pt x="239" y="223"/>
                                  <a:pt x="239" y="223"/>
                                </a:cubicBezTo>
                                <a:cubicBezTo>
                                  <a:pt x="166" y="223"/>
                                  <a:pt x="166" y="223"/>
                                  <a:pt x="166" y="223"/>
                                </a:cubicBezTo>
                                <a:cubicBezTo>
                                  <a:pt x="166" y="107"/>
                                  <a:pt x="166" y="107"/>
                                  <a:pt x="166" y="107"/>
                                </a:cubicBezTo>
                                <a:cubicBezTo>
                                  <a:pt x="166" y="84"/>
                                  <a:pt x="164" y="77"/>
                                  <a:pt x="161" y="70"/>
                                </a:cubicBezTo>
                                <a:cubicBezTo>
                                  <a:pt x="156" y="62"/>
                                  <a:pt x="149" y="60"/>
                                  <a:pt x="129" y="60"/>
                                </a:cubicBezTo>
                                <a:cubicBezTo>
                                  <a:pt x="73" y="60"/>
                                  <a:pt x="73" y="60"/>
                                  <a:pt x="73" y="60"/>
                                </a:cubicBezTo>
                                <a:lnTo>
                                  <a:pt x="73" y="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32" name="Freeform 8"/>
                        <wps:cNvSpPr>
                          <a:spLocks noEditPoints="1"/>
                        </wps:cNvSpPr>
                        <wps:spPr bwMode="auto">
                          <a:xfrm>
                            <a:off x="755514" y="14"/>
                            <a:ext cx="448305" cy="537496"/>
                          </a:xfrm>
                          <a:custGeom>
                            <a:avLst/>
                            <a:gdLst>
                              <a:gd name="T0" fmla="*/ 107 w 247"/>
                              <a:gd name="T1" fmla="*/ 296 h 296"/>
                              <a:gd name="T2" fmla="*/ 14 w 247"/>
                              <a:gd name="T3" fmla="*/ 263 h 296"/>
                              <a:gd name="T4" fmla="*/ 0 w 247"/>
                              <a:gd name="T5" fmla="*/ 187 h 296"/>
                              <a:gd name="T6" fmla="*/ 0 w 247"/>
                              <a:gd name="T7" fmla="*/ 181 h 296"/>
                              <a:gd name="T8" fmla="*/ 21 w 247"/>
                              <a:gd name="T9" fmla="*/ 99 h 296"/>
                              <a:gd name="T10" fmla="*/ 107 w 247"/>
                              <a:gd name="T11" fmla="*/ 73 h 296"/>
                              <a:gd name="T12" fmla="*/ 174 w 247"/>
                              <a:gd name="T13" fmla="*/ 73 h 296"/>
                              <a:gd name="T14" fmla="*/ 174 w 247"/>
                              <a:gd name="T15" fmla="*/ 0 h 296"/>
                              <a:gd name="T16" fmla="*/ 247 w 247"/>
                              <a:gd name="T17" fmla="*/ 0 h 296"/>
                              <a:gd name="T18" fmla="*/ 247 w 247"/>
                              <a:gd name="T19" fmla="*/ 296 h 296"/>
                              <a:gd name="T20" fmla="*/ 107 w 247"/>
                              <a:gd name="T21" fmla="*/ 296 h 296"/>
                              <a:gd name="T22" fmla="*/ 174 w 247"/>
                              <a:gd name="T23" fmla="*/ 133 h 296"/>
                              <a:gd name="T24" fmla="*/ 114 w 247"/>
                              <a:gd name="T25" fmla="*/ 133 h 296"/>
                              <a:gd name="T26" fmla="*/ 74 w 247"/>
                              <a:gd name="T27" fmla="*/ 181 h 296"/>
                              <a:gd name="T28" fmla="*/ 74 w 247"/>
                              <a:gd name="T29" fmla="*/ 188 h 296"/>
                              <a:gd name="T30" fmla="*/ 114 w 247"/>
                              <a:gd name="T31" fmla="*/ 236 h 296"/>
                              <a:gd name="T32" fmla="*/ 174 w 247"/>
                              <a:gd name="T33" fmla="*/ 236 h 296"/>
                              <a:gd name="T34" fmla="*/ 174 w 247"/>
                              <a:gd name="T35" fmla="*/ 133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47" h="296">
                                <a:moveTo>
                                  <a:pt x="107" y="296"/>
                                </a:moveTo>
                                <a:cubicBezTo>
                                  <a:pt x="59" y="296"/>
                                  <a:pt x="31" y="286"/>
                                  <a:pt x="14" y="263"/>
                                </a:cubicBezTo>
                                <a:cubicBezTo>
                                  <a:pt x="5" y="248"/>
                                  <a:pt x="0" y="225"/>
                                  <a:pt x="0" y="187"/>
                                </a:cubicBezTo>
                                <a:cubicBezTo>
                                  <a:pt x="0" y="181"/>
                                  <a:pt x="0" y="181"/>
                                  <a:pt x="0" y="181"/>
                                </a:cubicBezTo>
                                <a:cubicBezTo>
                                  <a:pt x="0" y="137"/>
                                  <a:pt x="6" y="114"/>
                                  <a:pt x="21" y="99"/>
                                </a:cubicBezTo>
                                <a:cubicBezTo>
                                  <a:pt x="39" y="80"/>
                                  <a:pt x="64" y="73"/>
                                  <a:pt x="107" y="73"/>
                                </a:cubicBezTo>
                                <a:cubicBezTo>
                                  <a:pt x="174" y="73"/>
                                  <a:pt x="174" y="73"/>
                                  <a:pt x="174" y="73"/>
                                </a:cubicBezTo>
                                <a:cubicBezTo>
                                  <a:pt x="174" y="0"/>
                                  <a:pt x="174" y="0"/>
                                  <a:pt x="174" y="0"/>
                                </a:cubicBezTo>
                                <a:cubicBezTo>
                                  <a:pt x="247" y="0"/>
                                  <a:pt x="247" y="0"/>
                                  <a:pt x="247" y="0"/>
                                </a:cubicBezTo>
                                <a:cubicBezTo>
                                  <a:pt x="247" y="296"/>
                                  <a:pt x="247" y="296"/>
                                  <a:pt x="247" y="296"/>
                                </a:cubicBezTo>
                                <a:lnTo>
                                  <a:pt x="107" y="296"/>
                                </a:lnTo>
                                <a:close/>
                                <a:moveTo>
                                  <a:pt x="174" y="133"/>
                                </a:moveTo>
                                <a:cubicBezTo>
                                  <a:pt x="114" y="133"/>
                                  <a:pt x="114" y="133"/>
                                  <a:pt x="114" y="133"/>
                                </a:cubicBezTo>
                                <a:cubicBezTo>
                                  <a:pt x="79" y="133"/>
                                  <a:pt x="74" y="139"/>
                                  <a:pt x="74" y="181"/>
                                </a:cubicBezTo>
                                <a:cubicBezTo>
                                  <a:pt x="74" y="188"/>
                                  <a:pt x="74" y="188"/>
                                  <a:pt x="74" y="188"/>
                                </a:cubicBezTo>
                                <a:cubicBezTo>
                                  <a:pt x="74" y="230"/>
                                  <a:pt x="79" y="236"/>
                                  <a:pt x="114" y="236"/>
                                </a:cubicBezTo>
                                <a:cubicBezTo>
                                  <a:pt x="174" y="236"/>
                                  <a:pt x="174" y="236"/>
                                  <a:pt x="174" y="236"/>
                                </a:cubicBezTo>
                                <a:lnTo>
                                  <a:pt x="174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33" name="Freeform 9"/>
                        <wps:cNvSpPr>
                          <a:spLocks/>
                        </wps:cNvSpPr>
                        <wps:spPr bwMode="auto">
                          <a:xfrm>
                            <a:off x="1292969" y="132550"/>
                            <a:ext cx="243231" cy="404960"/>
                          </a:xfrm>
                          <a:custGeom>
                            <a:avLst/>
                            <a:gdLst>
                              <a:gd name="T0" fmla="*/ 0 w 134"/>
                              <a:gd name="T1" fmla="*/ 100 h 223"/>
                              <a:gd name="T2" fmla="*/ 7 w 134"/>
                              <a:gd name="T3" fmla="*/ 39 h 223"/>
                              <a:gd name="T4" fmla="*/ 82 w 134"/>
                              <a:gd name="T5" fmla="*/ 0 h 223"/>
                              <a:gd name="T6" fmla="*/ 134 w 134"/>
                              <a:gd name="T7" fmla="*/ 0 h 223"/>
                              <a:gd name="T8" fmla="*/ 134 w 134"/>
                              <a:gd name="T9" fmla="*/ 60 h 223"/>
                              <a:gd name="T10" fmla="*/ 109 w 134"/>
                              <a:gd name="T11" fmla="*/ 60 h 223"/>
                              <a:gd name="T12" fmla="*/ 78 w 134"/>
                              <a:gd name="T13" fmla="*/ 70 h 223"/>
                              <a:gd name="T14" fmla="*/ 73 w 134"/>
                              <a:gd name="T15" fmla="*/ 107 h 223"/>
                              <a:gd name="T16" fmla="*/ 73 w 134"/>
                              <a:gd name="T17" fmla="*/ 223 h 223"/>
                              <a:gd name="T18" fmla="*/ 0 w 134"/>
                              <a:gd name="T19" fmla="*/ 223 h 223"/>
                              <a:gd name="T20" fmla="*/ 0 w 134"/>
                              <a:gd name="T21" fmla="*/ 100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34" h="223">
                                <a:moveTo>
                                  <a:pt x="0" y="100"/>
                                </a:moveTo>
                                <a:cubicBezTo>
                                  <a:pt x="0" y="70"/>
                                  <a:pt x="2" y="52"/>
                                  <a:pt x="7" y="39"/>
                                </a:cubicBezTo>
                                <a:cubicBezTo>
                                  <a:pt x="18" y="14"/>
                                  <a:pt x="44" y="0"/>
                                  <a:pt x="82" y="0"/>
                                </a:cubicBez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4" y="60"/>
                                  <a:pt x="134" y="60"/>
                                  <a:pt x="134" y="60"/>
                                </a:cubicBezTo>
                                <a:cubicBezTo>
                                  <a:pt x="109" y="60"/>
                                  <a:pt x="109" y="60"/>
                                  <a:pt x="109" y="60"/>
                                </a:cubicBezTo>
                                <a:cubicBezTo>
                                  <a:pt x="90" y="60"/>
                                  <a:pt x="83" y="62"/>
                                  <a:pt x="78" y="70"/>
                                </a:cubicBezTo>
                                <a:cubicBezTo>
                                  <a:pt x="74" y="77"/>
                                  <a:pt x="73" y="84"/>
                                  <a:pt x="73" y="107"/>
                                </a:cubicBezTo>
                                <a:cubicBezTo>
                                  <a:pt x="73" y="223"/>
                                  <a:pt x="73" y="223"/>
                                  <a:pt x="73" y="223"/>
                                </a:cubicBezTo>
                                <a:cubicBezTo>
                                  <a:pt x="0" y="223"/>
                                  <a:pt x="0" y="223"/>
                                  <a:pt x="0" y="223"/>
                                </a:cubicBezTo>
                                <a:lnTo>
                                  <a:pt x="0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35" name="Freeform 10"/>
                        <wps:cNvSpPr>
                          <a:spLocks noEditPoints="1"/>
                        </wps:cNvSpPr>
                        <wps:spPr bwMode="auto">
                          <a:xfrm>
                            <a:off x="1610626" y="132550"/>
                            <a:ext cx="448627" cy="404960"/>
                          </a:xfrm>
                          <a:custGeom>
                            <a:avLst/>
                            <a:gdLst>
                              <a:gd name="T0" fmla="*/ 107 w 247"/>
                              <a:gd name="T1" fmla="*/ 223 h 223"/>
                              <a:gd name="T2" fmla="*/ 14 w 247"/>
                              <a:gd name="T3" fmla="*/ 190 h 223"/>
                              <a:gd name="T4" fmla="*/ 0 w 247"/>
                              <a:gd name="T5" fmla="*/ 114 h 223"/>
                              <a:gd name="T6" fmla="*/ 0 w 247"/>
                              <a:gd name="T7" fmla="*/ 108 h 223"/>
                              <a:gd name="T8" fmla="*/ 20 w 247"/>
                              <a:gd name="T9" fmla="*/ 26 h 223"/>
                              <a:gd name="T10" fmla="*/ 107 w 247"/>
                              <a:gd name="T11" fmla="*/ 0 h 223"/>
                              <a:gd name="T12" fmla="*/ 247 w 247"/>
                              <a:gd name="T13" fmla="*/ 0 h 223"/>
                              <a:gd name="T14" fmla="*/ 247 w 247"/>
                              <a:gd name="T15" fmla="*/ 223 h 223"/>
                              <a:gd name="T16" fmla="*/ 107 w 247"/>
                              <a:gd name="T17" fmla="*/ 223 h 223"/>
                              <a:gd name="T18" fmla="*/ 174 w 247"/>
                              <a:gd name="T19" fmla="*/ 60 h 223"/>
                              <a:gd name="T20" fmla="*/ 113 w 247"/>
                              <a:gd name="T21" fmla="*/ 60 h 223"/>
                              <a:gd name="T22" fmla="*/ 73 w 247"/>
                              <a:gd name="T23" fmla="*/ 108 h 223"/>
                              <a:gd name="T24" fmla="*/ 73 w 247"/>
                              <a:gd name="T25" fmla="*/ 115 h 223"/>
                              <a:gd name="T26" fmla="*/ 113 w 247"/>
                              <a:gd name="T27" fmla="*/ 163 h 223"/>
                              <a:gd name="T28" fmla="*/ 174 w 247"/>
                              <a:gd name="T29" fmla="*/ 163 h 223"/>
                              <a:gd name="T30" fmla="*/ 174 w 247"/>
                              <a:gd name="T31" fmla="*/ 60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47" h="223">
                                <a:moveTo>
                                  <a:pt x="107" y="223"/>
                                </a:moveTo>
                                <a:cubicBezTo>
                                  <a:pt x="58" y="223"/>
                                  <a:pt x="31" y="213"/>
                                  <a:pt x="14" y="190"/>
                                </a:cubicBezTo>
                                <a:cubicBezTo>
                                  <a:pt x="4" y="175"/>
                                  <a:pt x="0" y="152"/>
                                  <a:pt x="0" y="114"/>
                                </a:cubicBezTo>
                                <a:cubicBezTo>
                                  <a:pt x="0" y="108"/>
                                  <a:pt x="0" y="108"/>
                                  <a:pt x="0" y="108"/>
                                </a:cubicBezTo>
                                <a:cubicBezTo>
                                  <a:pt x="0" y="64"/>
                                  <a:pt x="5" y="41"/>
                                  <a:pt x="20" y="26"/>
                                </a:cubicBezTo>
                                <a:cubicBezTo>
                                  <a:pt x="39" y="7"/>
                                  <a:pt x="63" y="0"/>
                                  <a:pt x="107" y="0"/>
                                </a:cubicBezTo>
                                <a:cubicBezTo>
                                  <a:pt x="247" y="0"/>
                                  <a:pt x="247" y="0"/>
                                  <a:pt x="247" y="0"/>
                                </a:cubicBezTo>
                                <a:cubicBezTo>
                                  <a:pt x="247" y="223"/>
                                  <a:pt x="247" y="223"/>
                                  <a:pt x="247" y="223"/>
                                </a:cubicBezTo>
                                <a:lnTo>
                                  <a:pt x="107" y="223"/>
                                </a:lnTo>
                                <a:close/>
                                <a:moveTo>
                                  <a:pt x="174" y="60"/>
                                </a:moveTo>
                                <a:cubicBezTo>
                                  <a:pt x="113" y="60"/>
                                  <a:pt x="113" y="60"/>
                                  <a:pt x="113" y="60"/>
                                </a:cubicBezTo>
                                <a:cubicBezTo>
                                  <a:pt x="78" y="60"/>
                                  <a:pt x="73" y="66"/>
                                  <a:pt x="73" y="108"/>
                                </a:cubicBezTo>
                                <a:cubicBezTo>
                                  <a:pt x="73" y="115"/>
                                  <a:pt x="73" y="115"/>
                                  <a:pt x="73" y="115"/>
                                </a:cubicBezTo>
                                <a:cubicBezTo>
                                  <a:pt x="73" y="157"/>
                                  <a:pt x="78" y="163"/>
                                  <a:pt x="113" y="163"/>
                                </a:cubicBezTo>
                                <a:cubicBezTo>
                                  <a:pt x="174" y="163"/>
                                  <a:pt x="174" y="163"/>
                                  <a:pt x="174" y="163"/>
                                </a:cubicBezTo>
                                <a:lnTo>
                                  <a:pt x="174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</wpg:wg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7819B10" id="Lienzo 599994124" o:spid="_x0000_s1026" editas="canvas" style="position:absolute;margin-left:.95pt;margin-top:744.6pt;width:42.5pt;height:11.1pt;z-index:251658244;mso-position-horizontal-relative:margin;mso-position-vertical-relative:margin" coordsize="5397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5397;height:1409;visibility:visible;mso-wrap-style:square">
                <v:fill o:detectmouseclick="t"/>
                <v:path o:connecttype="none"/>
              </v:shape>
              <v:group id="Grupo 29" o:spid="_x0000_s1028" style="position:absolute;width:5397;height:1409" coordorigin="" coordsize="20592,5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rect id="Rectangle 6" o:spid="_x0000_s1029" style="position:absolute;top:1325;width:1325;height:4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" fillcolor="#004254" stroked="f">
                  <v:textbox inset="1.2258mm,.61289mm,1.2258mm,.61289mm"/>
                </v:rect>
                <v:shape id="Freeform 7" o:spid="_x0000_s1030" style="position:absolute;left:2343;top:1325;width:4338;height:4050;visibility:visible;mso-wrap-style:square;v-text-anchor:top" coordsize="239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" path="m73,223c,223,,223,,223,,,,,,,156,,156,,156,v38,,65,14,76,39c237,52,239,70,239,100v,123,,123,,123c166,223,166,223,166,223v,-116,,-116,,-116c166,84,164,77,161,70,156,62,149,60,129,60v-56,,-56,,-56,l73,223xe" fillcolor="#004254" stroked="f">
                  <v:path arrowok="t" o:connecttype="custom" o:connectlocs="132520,404960;0,404960;0,0;283193,0;421159,70823;433866,181596;433866,404960;301346,404960;301346,194308;292270,127117;234179,108958;132520,108958;132520,404960" o:connectangles="0,0,0,0,0,0,0,0,0,0,0,0,0"/>
                </v:shape>
                <v:shape id="Freeform 8" o:spid="_x0000_s1031" style="position:absolute;left:7555;width:4483;height:5375;visibility:visible;mso-wrap-style:square;v-text-anchor:top" coordsize="247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" path="m107,296c59,296,31,286,14,263,5,248,,225,,187v,-6,,-6,,-6c,137,6,114,21,99,39,80,64,73,107,73v67,,67,,67,c174,,174,,174,v73,,73,,73,c247,296,247,296,247,296r-140,xm174,133v-60,,-60,,-60,c79,133,74,139,74,181v,7,,7,,7c74,230,79,236,114,236v60,,60,,60,l174,133xe" fillcolor="#004254" stroked="f">
                  <v:path arrowok="t" o:connecttype="custom" o:connectlocs="194205,537496;25410,477572;0,339567;0,328672;38115,179771;194205,132558;315810,132558;315810,0;448305,0;448305,537496;194205,537496;315810,241510;206910,241510;134310,328672;134310,341383;206910,428544;315810,428544;315810,241510" o:connectangles="0,0,0,0,0,0,0,0,0,0,0,0,0,0,0,0,0,0"/>
                  <o:lock v:ext="edit" verticies="t"/>
                </v:shape>
                <v:shape id="Freeform 9" o:spid="_x0000_s1032" style="position:absolute;left:12929;top:1325;width:2433;height:4050;visibility:visible;mso-wrap-style:square;v-text-anchor:top" coordsize="134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" path="m,100c,70,2,52,7,39,18,14,44,,82,v52,,52,,52,c134,60,134,60,134,60v-25,,-25,,-25,c90,60,83,62,78,70v-4,7,-5,14,-5,37c73,223,73,223,73,223,,223,,223,,223l,100xe" fillcolor="#004254" stroked="f">
                  <v:path arrowok="t" o:connecttype="custom" o:connectlocs="0,181596;12706,70823;148843,0;243231,0;243231,108958;197852,108958;141582,127117;132506,194308;132506,404960;0,404960;0,181596" o:connectangles="0,0,0,0,0,0,0,0,0,0,0"/>
                </v:shape>
                <v:shape id="Freeform 10" o:spid="_x0000_s1033" style="position:absolute;left:16106;top:1325;width:4486;height:4050;visibility:visible;mso-wrap-style:square;v-text-anchor:top" coordsize="247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" path="m107,223c58,223,31,213,14,190,4,175,,152,,114v,-6,,-6,,-6c,64,5,41,20,26,39,7,63,,107,,247,,247,,247,v,223,,223,,223l107,223xm174,60v-61,,-61,,-61,c78,60,73,66,73,108v,7,,7,,7c73,157,78,163,113,163v61,,61,,61,l174,60xe" fillcolor="#004254" stroked="f">
                  <v:path arrowok="t" o:connecttype="custom" o:connectlocs="194344,404960;25428,345033;0,207020;0,196124;36326,47215;194344,0;448627,0;448627,404960;194344,404960;316037,108958;205242,108958;132590,196124;132590,208836;205242,296002;316037,296002;316037,108958" o:connectangles="0,0,0,0,0,0,0,0,0,0,0,0,0,0,0,0"/>
                  <o:lock v:ext="edit" verticies="t"/>
                </v:shape>
              </v:group>
              <w10:wrap type="square" anchorx="margin" anchory="margin"/>
            </v:group>
          </w:pict>
        </mc:Fallback>
      </mc:AlternateContent>
    </w:r>
    <w:r w:rsidR="00F00825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5EA4601" wp14:editId="05EA4602">
              <wp:simplePos x="0" y="0"/>
              <wp:positionH relativeFrom="margin">
                <wp:posOffset>343535</wp:posOffset>
              </wp:positionH>
              <wp:positionV relativeFrom="paragraph">
                <wp:posOffset>-157318</wp:posOffset>
              </wp:positionV>
              <wp:extent cx="5579745" cy="0"/>
              <wp:effectExtent l="0" t="0" r="20955" b="19050"/>
              <wp:wrapNone/>
              <wp:docPr id="9" name="AutoShape 2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D7DBD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C76FB8" id="AutoShape 291" o:spid="_x0000_s1026" type="#_x0000_t32" style="position:absolute;margin-left:27.05pt;margin-top:-12.4pt;width:439.35pt;height:0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" strokecolor="#d7dbde">
              <w10:wrap anchorx="margin"/>
            </v:shape>
          </w:pict>
        </mc:Fallback>
      </mc:AlternateContent>
    </w:r>
    <w:r w:rsidR="00F00825"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05EA4603" wp14:editId="05EA4604">
              <wp:simplePos x="0" y="0"/>
              <wp:positionH relativeFrom="margin">
                <wp:align>right</wp:align>
              </wp:positionH>
              <wp:positionV relativeFrom="paragraph">
                <wp:posOffset>11490</wp:posOffset>
              </wp:positionV>
              <wp:extent cx="540169" cy="284480"/>
              <wp:effectExtent l="0" t="0" r="12700" b="0"/>
              <wp:wrapNone/>
              <wp:docPr id="38" name="Text Box 2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69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EA461D" w14:textId="77E86D3B" w:rsidR="00F00825" w:rsidRPr="00756AAD" w:rsidRDefault="00F00825" w:rsidP="00756AAD">
                          <w:pPr>
                            <w:pStyle w:val="Piedepginaypaginacin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345CF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6800" rIns="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5EA4603" id="_x0000_s1030" type="#_x0000_t202" style="position:absolute;left:0;text-align:left;margin-left:-8.65pt;margin-top:.9pt;width:42.55pt;height:22.4pt;z-index:251658247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" filled="f" stroked="f">
              <v:textbox style="mso-fit-shape-to-text:t" inset="0,1.3mm,0">
                <w:txbxContent>
                  <w:p w14:paraId="05EA461D" w14:textId="77E86D3B" w:rsidR="00F00825" w:rsidRPr="00756AAD" w:rsidRDefault="00F00825" w:rsidP="00756AAD">
                    <w:pPr>
                      <w:pStyle w:val="Piedepginaypaginacin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345CF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00825"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05EA4605" wp14:editId="05EA4606">
              <wp:simplePos x="0" y="0"/>
              <wp:positionH relativeFrom="column">
                <wp:posOffset>4850837</wp:posOffset>
              </wp:positionH>
              <wp:positionV relativeFrom="paragraph">
                <wp:posOffset>-471589</wp:posOffset>
              </wp:positionV>
              <wp:extent cx="1073989" cy="52489"/>
              <wp:effectExtent l="0" t="0" r="0" b="5080"/>
              <wp:wrapNone/>
              <wp:docPr id="37" name="Text Box 2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989" cy="5248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EA461E" w14:textId="77777777" w:rsidR="00F00825" w:rsidRPr="00AC3383" w:rsidRDefault="00F00825" w:rsidP="00756AAD">
                          <w:pPr>
                            <w:pStyle w:val="Piedepginaypaginacin"/>
                          </w:pPr>
                          <w:r w:rsidRPr="00AC3383">
                            <w:t xml:space="preserve">Título de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EA4605" id="_x0000_s1031" type="#_x0000_t202" style="position:absolute;left:0;text-align:left;margin-left:381.95pt;margin-top:-37.15pt;width:84.55pt;height:4.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" filled="f" stroked="f">
              <v:textbox>
                <w:txbxContent>
                  <w:p w14:paraId="05EA461E" w14:textId="77777777" w:rsidR="00F00825" w:rsidRPr="00AC3383" w:rsidRDefault="00F00825" w:rsidP="00756AAD">
                    <w:pPr>
                      <w:pStyle w:val="Piedepginaypaginacin"/>
                    </w:pPr>
                    <w:r w:rsidRPr="00AC3383">
                      <w:t xml:space="preserve">Título de 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A45EE" w14:textId="77777777" w:rsidR="00F00825" w:rsidRPr="005A6D8D" w:rsidRDefault="00F00825" w:rsidP="005A6D8D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8250" behindDoc="0" locked="0" layoutInCell="1" allowOverlap="1" wp14:anchorId="05EA460F" wp14:editId="05EA4610">
              <wp:simplePos x="0" y="0"/>
              <wp:positionH relativeFrom="margin">
                <wp:align>left</wp:align>
              </wp:positionH>
              <wp:positionV relativeFrom="paragraph">
                <wp:posOffset>-3683635</wp:posOffset>
              </wp:positionV>
              <wp:extent cx="2159905" cy="266400"/>
              <wp:effectExtent l="38100" t="38100" r="31115" b="38735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59905" cy="2664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 w="7620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0F7EC8" id="Rectángulo 5" o:spid="_x0000_s1026" style="position:absolute;margin-left:0;margin-top:-290.05pt;width:170.05pt;height:21pt;z-index:25165825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" fillcolor="#fbbb21 [3204]" strokecolor="#fbbb21 [3204]" strokeweight="6pt"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4" behindDoc="0" locked="0" layoutInCell="1" allowOverlap="1" wp14:anchorId="05EA4611" wp14:editId="05EA4612">
              <wp:simplePos x="0" y="0"/>
              <wp:positionH relativeFrom="column">
                <wp:posOffset>1270</wp:posOffset>
              </wp:positionH>
              <wp:positionV relativeFrom="paragraph">
                <wp:posOffset>-3302000</wp:posOffset>
              </wp:positionV>
              <wp:extent cx="2163762" cy="435600"/>
              <wp:effectExtent l="0" t="0" r="8255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3762" cy="43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EA4623" w14:textId="77777777" w:rsidR="00F00825" w:rsidRPr="003E4A23" w:rsidRDefault="00F00825" w:rsidP="000D3438">
                          <w:pPr>
                            <w:pStyle w:val="04Cuerpodetexto"/>
                            <w:spacing w:after="0"/>
                            <w:rPr>
                              <w:color w:val="004254" w:themeColor="text1"/>
                              <w:sz w:val="22"/>
                              <w:lang w:val="es-ES_tradnl"/>
                            </w:rPr>
                          </w:pPr>
                          <w:r w:rsidRPr="003E4A23">
                            <w:rPr>
                              <w:color w:val="004254" w:themeColor="text1"/>
                              <w:sz w:val="22"/>
                            </w:rPr>
                            <w:t>indracompany.com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EA4611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33" type="#_x0000_t202" style="position:absolute;margin-left:.1pt;margin-top:-260pt;width:170.35pt;height:34.3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" filled="f" stroked="f" strokeweight=".5pt">
              <v:textbox style="mso-fit-shape-to-text:t" inset="0,0,0,0">
                <w:txbxContent>
                  <w:p w14:paraId="05EA4623" w14:textId="77777777" w:rsidR="00F00825" w:rsidRPr="003E4A23" w:rsidRDefault="00F00825" w:rsidP="000D3438">
                    <w:pPr>
                      <w:pStyle w:val="04Cuerpodetexto"/>
                      <w:spacing w:after="0"/>
                      <w:rPr>
                        <w:color w:val="004254" w:themeColor="text1"/>
                        <w:sz w:val="22"/>
                        <w:lang w:val="es-ES_tradnl"/>
                      </w:rPr>
                    </w:pPr>
                    <w:r w:rsidRPr="003E4A23">
                      <w:rPr>
                        <w:color w:val="004254" w:themeColor="text1"/>
                        <w:sz w:val="22"/>
                      </w:rPr>
                      <w:t>indracompany.com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775CE1" w14:textId="77777777" w:rsidR="00C171CA" w:rsidRDefault="00C171CA" w:rsidP="00157DE6">
      <w:r>
        <w:separator/>
      </w:r>
    </w:p>
    <w:p w14:paraId="2A32E0CE" w14:textId="77777777" w:rsidR="00C171CA" w:rsidRDefault="00C171CA" w:rsidP="00157DE6"/>
  </w:footnote>
  <w:footnote w:type="continuationSeparator" w:id="0">
    <w:p w14:paraId="48E11410" w14:textId="77777777" w:rsidR="00C171CA" w:rsidRDefault="00C171CA" w:rsidP="00157DE6">
      <w:r>
        <w:continuationSeparator/>
      </w:r>
    </w:p>
    <w:p w14:paraId="7DCB81B3" w14:textId="77777777" w:rsidR="00C171CA" w:rsidRDefault="00C171CA" w:rsidP="00157DE6"/>
  </w:footnote>
  <w:footnote w:type="continuationNotice" w:id="1">
    <w:p w14:paraId="244374D7" w14:textId="77777777" w:rsidR="00C171CA" w:rsidRDefault="00C171C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A45E4" w14:textId="77777777" w:rsidR="00F00825" w:rsidRDefault="00F00825" w:rsidP="00157DE6">
    <w:pPr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5EA45E5" w14:textId="77777777" w:rsidR="00F00825" w:rsidRDefault="00F00825" w:rsidP="00157DE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A45E6" w14:textId="71B5B951" w:rsidR="00F00825" w:rsidRDefault="00F00825" w:rsidP="000A04AA">
    <w:pPr>
      <w:tabs>
        <w:tab w:val="left" w:pos="708"/>
        <w:tab w:val="left" w:pos="1416"/>
        <w:tab w:val="left" w:pos="4230"/>
      </w:tabs>
    </w:pPr>
    <w:r w:rsidRPr="00340207"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5EA45F1" wp14:editId="2CF6916B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2160000" cy="6928254"/>
              <wp:effectExtent l="38100" t="38100" r="31115" b="44450"/>
              <wp:wrapNone/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0" cy="6928254"/>
                      </a:xfrm>
                      <a:prstGeom prst="rect">
                        <a:avLst/>
                      </a:prstGeom>
                      <a:noFill/>
                      <a:ln w="76200" cap="flat" cmpd="sng" algn="ctr">
                        <a:solidFill>
                          <a:schemeClr val="tx2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9168A9" id="Rectángulo 6" o:spid="_x0000_s1026" style="position:absolute;margin-left:0;margin-top:0;width:170.1pt;height:545.55pt;z-index:25165824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" filled="f" strokecolor="#03657c [3215]" strokeweight="6pt"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A45EB" w14:textId="77777777" w:rsidR="00F00825" w:rsidRPr="00234206" w:rsidRDefault="00F00825" w:rsidP="00234206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A45ED" w14:textId="77777777" w:rsidR="00F00825" w:rsidRPr="005A6D8D" w:rsidRDefault="00F00825" w:rsidP="005A6D8D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8253" behindDoc="0" locked="0" layoutInCell="1" allowOverlap="1" wp14:anchorId="05EA4607" wp14:editId="05EA4608">
              <wp:simplePos x="0" y="0"/>
              <wp:positionH relativeFrom="column">
                <wp:posOffset>0</wp:posOffset>
              </wp:positionH>
              <wp:positionV relativeFrom="paragraph">
                <wp:posOffset>5113551</wp:posOffset>
              </wp:positionV>
              <wp:extent cx="2158308" cy="1312013"/>
              <wp:effectExtent l="0" t="0" r="0" b="2540"/>
              <wp:wrapNone/>
              <wp:docPr id="64" name="Cuadro de texto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8308" cy="13120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EA461F" w14:textId="77777777" w:rsidR="00F00825" w:rsidRPr="000D3438" w:rsidRDefault="00F00825" w:rsidP="000D3438">
                          <w:pPr>
                            <w:pStyle w:val="04Cuerpodetexto"/>
                            <w:spacing w:after="0" w:line="260" w:lineRule="exact"/>
                            <w:rPr>
                              <w:color w:val="FFFFFF" w:themeColor="background2"/>
                            </w:rPr>
                          </w:pPr>
                          <w:r w:rsidRPr="000D3438">
                            <w:rPr>
                              <w:color w:val="FFFFFF" w:themeColor="background2"/>
                            </w:rPr>
                            <w:t>Avda. de Bruselas, 35</w:t>
                          </w:r>
                        </w:p>
                        <w:p w14:paraId="05EA4620" w14:textId="77777777" w:rsidR="00F00825" w:rsidRPr="000D3438" w:rsidRDefault="00F00825" w:rsidP="000D3438">
                          <w:pPr>
                            <w:pStyle w:val="04Cuerpodetexto"/>
                            <w:spacing w:after="0" w:line="260" w:lineRule="exact"/>
                            <w:rPr>
                              <w:color w:val="FFFFFF" w:themeColor="background2"/>
                            </w:rPr>
                          </w:pPr>
                          <w:r w:rsidRPr="000D3438">
                            <w:rPr>
                              <w:color w:val="FFFFFF" w:themeColor="background2"/>
                            </w:rPr>
                            <w:t>28018 Alcobendas</w:t>
                          </w:r>
                        </w:p>
                        <w:p w14:paraId="05EA4621" w14:textId="77777777" w:rsidR="00F00825" w:rsidRPr="000D3438" w:rsidRDefault="00F00825" w:rsidP="000D3438">
                          <w:pPr>
                            <w:pStyle w:val="04Cuerpodetexto"/>
                            <w:spacing w:after="0" w:line="260" w:lineRule="exact"/>
                            <w:rPr>
                              <w:color w:val="FFFFFF" w:themeColor="background2"/>
                            </w:rPr>
                          </w:pPr>
                          <w:r w:rsidRPr="000D3438">
                            <w:rPr>
                              <w:color w:val="FFFFFF" w:themeColor="background2"/>
                            </w:rPr>
                            <w:t xml:space="preserve">Madrid, España </w:t>
                          </w:r>
                        </w:p>
                        <w:p w14:paraId="05EA4622" w14:textId="31643C4F" w:rsidR="00F00825" w:rsidRPr="000D3438" w:rsidRDefault="00F00825" w:rsidP="000D3438">
                          <w:pPr>
                            <w:pStyle w:val="04Cuerpodetexto"/>
                            <w:spacing w:after="0" w:line="260" w:lineRule="exact"/>
                            <w:rPr>
                              <w:color w:val="FFFFFF" w:themeColor="background2"/>
                            </w:rPr>
                          </w:pPr>
                          <w:r w:rsidRPr="000D3438">
                            <w:rPr>
                              <w:color w:val="FFFFFF" w:themeColor="background2"/>
                            </w:rPr>
                            <w:t xml:space="preserve">T +34 91 </w:t>
                          </w:r>
                          <w:r>
                            <w:rPr>
                              <w:color w:val="FFFFFF" w:themeColor="background2"/>
                            </w:rPr>
                            <w:t>480</w:t>
                          </w:r>
                          <w:r w:rsidRPr="000D3438">
                            <w:rPr>
                              <w:color w:val="FFFFFF" w:themeColor="background2"/>
                            </w:rPr>
                            <w:t xml:space="preserve"> 50</w:t>
                          </w:r>
                          <w:r>
                            <w:rPr>
                              <w:color w:val="FFFFFF" w:themeColor="background2"/>
                            </w:rPr>
                            <w:t xml:space="preserve"> 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2000" tIns="0" rIns="25200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EA4607" id="_x0000_t202" coordsize="21600,21600" o:spt="202" path="m,l,21600r21600,l21600,xe">
              <v:stroke joinstyle="miter"/>
              <v:path gradientshapeok="t" o:connecttype="rect"/>
            </v:shapetype>
            <v:shape id="Cuadro de texto 64" o:spid="_x0000_s1032" type="#_x0000_t202" style="position:absolute;margin-left:0;margin-top:402.65pt;width:169.95pt;height:103.3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" filled="f" stroked="f" strokeweight=".5pt">
              <v:textbox inset="7mm,0,7mm,0">
                <w:txbxContent>
                  <w:p w14:paraId="05EA461F" w14:textId="77777777" w:rsidR="00F00825" w:rsidRPr="000D3438" w:rsidRDefault="00F00825" w:rsidP="000D3438">
                    <w:pPr>
                      <w:pStyle w:val="04Cuerpodetexto"/>
                      <w:spacing w:after="0" w:line="260" w:lineRule="exact"/>
                      <w:rPr>
                        <w:color w:val="FFFFFF" w:themeColor="background2"/>
                      </w:rPr>
                    </w:pPr>
                    <w:r w:rsidRPr="000D3438">
                      <w:rPr>
                        <w:color w:val="FFFFFF" w:themeColor="background2"/>
                      </w:rPr>
                      <w:t>Avda. de Bruselas, 35</w:t>
                    </w:r>
                  </w:p>
                  <w:p w14:paraId="05EA4620" w14:textId="77777777" w:rsidR="00F00825" w:rsidRPr="000D3438" w:rsidRDefault="00F00825" w:rsidP="000D3438">
                    <w:pPr>
                      <w:pStyle w:val="04Cuerpodetexto"/>
                      <w:spacing w:after="0" w:line="260" w:lineRule="exact"/>
                      <w:rPr>
                        <w:color w:val="FFFFFF" w:themeColor="background2"/>
                      </w:rPr>
                    </w:pPr>
                    <w:r w:rsidRPr="000D3438">
                      <w:rPr>
                        <w:color w:val="FFFFFF" w:themeColor="background2"/>
                      </w:rPr>
                      <w:t>28018 Alcobendas</w:t>
                    </w:r>
                  </w:p>
                  <w:p w14:paraId="05EA4621" w14:textId="77777777" w:rsidR="00F00825" w:rsidRPr="000D3438" w:rsidRDefault="00F00825" w:rsidP="000D3438">
                    <w:pPr>
                      <w:pStyle w:val="04Cuerpodetexto"/>
                      <w:spacing w:after="0" w:line="260" w:lineRule="exact"/>
                      <w:rPr>
                        <w:color w:val="FFFFFF" w:themeColor="background2"/>
                      </w:rPr>
                    </w:pPr>
                    <w:r w:rsidRPr="000D3438">
                      <w:rPr>
                        <w:color w:val="FFFFFF" w:themeColor="background2"/>
                      </w:rPr>
                      <w:t xml:space="preserve">Madrid, España </w:t>
                    </w:r>
                  </w:p>
                  <w:p w14:paraId="05EA4622" w14:textId="31643C4F" w:rsidR="00F00825" w:rsidRPr="000D3438" w:rsidRDefault="00F00825" w:rsidP="000D3438">
                    <w:pPr>
                      <w:pStyle w:val="04Cuerpodetexto"/>
                      <w:spacing w:after="0" w:line="260" w:lineRule="exact"/>
                      <w:rPr>
                        <w:color w:val="FFFFFF" w:themeColor="background2"/>
                      </w:rPr>
                    </w:pPr>
                    <w:r w:rsidRPr="000D3438">
                      <w:rPr>
                        <w:color w:val="FFFFFF" w:themeColor="background2"/>
                      </w:rPr>
                      <w:t xml:space="preserve">T +34 91 </w:t>
                    </w:r>
                    <w:r>
                      <w:rPr>
                        <w:color w:val="FFFFFF" w:themeColor="background2"/>
                      </w:rPr>
                      <w:t>480</w:t>
                    </w:r>
                    <w:r w:rsidRPr="000D3438">
                      <w:rPr>
                        <w:color w:val="FFFFFF" w:themeColor="background2"/>
                      </w:rPr>
                      <w:t xml:space="preserve"> 50</w:t>
                    </w:r>
                    <w:r>
                      <w:rPr>
                        <w:color w:val="FFFFFF" w:themeColor="background2"/>
                      </w:rPr>
                      <w:t xml:space="preserve"> 00</w:t>
                    </w:r>
                  </w:p>
                </w:txbxContent>
              </v:textbox>
            </v:shape>
          </w:pict>
        </mc:Fallback>
      </mc:AlternateContent>
    </w:r>
    <w:r w:rsidRPr="00340207">
      <w:rPr>
        <w:noProof/>
      </w:rPr>
      <mc:AlternateContent>
        <mc:Choice Requires="wps">
          <w:drawing>
            <wp:anchor distT="0" distB="0" distL="114300" distR="114300" simplePos="0" relativeHeight="251658252" behindDoc="0" locked="0" layoutInCell="1" allowOverlap="1" wp14:anchorId="05EA4609" wp14:editId="05EA460A">
              <wp:simplePos x="0" y="0"/>
              <wp:positionH relativeFrom="margin">
                <wp:align>left</wp:align>
              </wp:positionH>
              <wp:positionV relativeFrom="margin">
                <wp:posOffset>4791520</wp:posOffset>
              </wp:positionV>
              <wp:extent cx="2159635" cy="1306726"/>
              <wp:effectExtent l="38100" t="38100" r="31115" b="46355"/>
              <wp:wrapNone/>
              <wp:docPr id="18" name="Rectá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59635" cy="1306726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76200" cap="flat" cmpd="sng" algn="ctr">
                        <a:solidFill>
                          <a:schemeClr val="tx2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0E0898" id="Rectángulo 18" o:spid="_x0000_s1026" style="position:absolute;margin-left:0;margin-top:377.3pt;width:170.05pt;height:102.9pt;z-index:2516582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" fillcolor="#03657c [3215]" strokecolor="#03657c [3215]" strokeweight="6pt">
              <w10:wrap anchorx="margin" anchory="margin"/>
            </v:rect>
          </w:pict>
        </mc:Fallback>
      </mc:AlternateContent>
    </w:r>
    <w:r w:rsidRPr="00340207">
      <w:rPr>
        <w:noProof/>
      </w:rPr>
      <mc:AlternateContent>
        <mc:Choice Requires="wps">
          <w:drawing>
            <wp:anchor distT="0" distB="0" distL="114300" distR="114300" simplePos="0" relativeHeight="251658251" behindDoc="0" locked="0" layoutInCell="1" allowOverlap="1" wp14:anchorId="05EA460B" wp14:editId="05EA460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2160000" cy="4786185"/>
              <wp:effectExtent l="38100" t="38100" r="31115" b="33655"/>
              <wp:wrapNone/>
              <wp:docPr id="17" name="Rectángu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0" cy="4786185"/>
                      </a:xfrm>
                      <a:prstGeom prst="rect">
                        <a:avLst/>
                      </a:prstGeom>
                      <a:noFill/>
                      <a:ln w="76200" cap="flat" cmpd="sng" algn="ctr">
                        <a:solidFill>
                          <a:schemeClr val="tx2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66F9C3" id="Rectángulo 17" o:spid="_x0000_s1026" style="position:absolute;margin-left:0;margin-top:0;width:170.1pt;height:376.85pt;z-index:25165825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" filled="f" strokecolor="#03657c [3215]" strokeweight="6pt"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58249" behindDoc="0" locked="0" layoutInCell="1" allowOverlap="1" wp14:anchorId="05EA460D" wp14:editId="05EA460E">
              <wp:simplePos x="0" y="0"/>
              <wp:positionH relativeFrom="margin">
                <wp:align>right</wp:align>
              </wp:positionH>
              <wp:positionV relativeFrom="margin">
                <wp:align>bottom</wp:align>
              </wp:positionV>
              <wp:extent cx="1350000" cy="353225"/>
              <wp:effectExtent l="0" t="0" r="3175" b="8890"/>
              <wp:wrapNone/>
              <wp:docPr id="26" name="Lienzo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g:wgp>
                      <wpg:cNvPr id="57" name="Grupo 57"/>
                      <wpg:cNvGrpSpPr/>
                      <wpg:grpSpPr>
                        <a:xfrm>
                          <a:off x="0" y="679"/>
                          <a:ext cx="1349375" cy="352381"/>
                          <a:chOff x="9" y="14"/>
                          <a:chExt cx="2059244" cy="537496"/>
                        </a:xfrm>
                      </wpg:grpSpPr>
                      <wps:wsp>
                        <wps:cNvPr id="5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" y="132550"/>
                            <a:ext cx="132520" cy="404960"/>
                          </a:xfrm>
                          <a:prstGeom prst="rect">
                            <a:avLst/>
                          </a:pr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59" name="Freeform 7"/>
                        <wps:cNvSpPr>
                          <a:spLocks/>
                        </wps:cNvSpPr>
                        <wps:spPr bwMode="auto">
                          <a:xfrm>
                            <a:off x="234321" y="132550"/>
                            <a:ext cx="433866" cy="404960"/>
                          </a:xfrm>
                          <a:custGeom>
                            <a:avLst/>
                            <a:gdLst>
                              <a:gd name="T0" fmla="*/ 73 w 239"/>
                              <a:gd name="T1" fmla="*/ 223 h 223"/>
                              <a:gd name="T2" fmla="*/ 0 w 239"/>
                              <a:gd name="T3" fmla="*/ 223 h 223"/>
                              <a:gd name="T4" fmla="*/ 0 w 239"/>
                              <a:gd name="T5" fmla="*/ 0 h 223"/>
                              <a:gd name="T6" fmla="*/ 156 w 239"/>
                              <a:gd name="T7" fmla="*/ 0 h 223"/>
                              <a:gd name="T8" fmla="*/ 232 w 239"/>
                              <a:gd name="T9" fmla="*/ 39 h 223"/>
                              <a:gd name="T10" fmla="*/ 239 w 239"/>
                              <a:gd name="T11" fmla="*/ 100 h 223"/>
                              <a:gd name="T12" fmla="*/ 239 w 239"/>
                              <a:gd name="T13" fmla="*/ 223 h 223"/>
                              <a:gd name="T14" fmla="*/ 166 w 239"/>
                              <a:gd name="T15" fmla="*/ 223 h 223"/>
                              <a:gd name="T16" fmla="*/ 166 w 239"/>
                              <a:gd name="T17" fmla="*/ 107 h 223"/>
                              <a:gd name="T18" fmla="*/ 161 w 239"/>
                              <a:gd name="T19" fmla="*/ 70 h 223"/>
                              <a:gd name="T20" fmla="*/ 129 w 239"/>
                              <a:gd name="T21" fmla="*/ 60 h 223"/>
                              <a:gd name="T22" fmla="*/ 73 w 239"/>
                              <a:gd name="T23" fmla="*/ 60 h 223"/>
                              <a:gd name="T24" fmla="*/ 73 w 239"/>
                              <a:gd name="T25" fmla="*/ 223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39" h="223">
                                <a:moveTo>
                                  <a:pt x="73" y="223"/>
                                </a:moveTo>
                                <a:cubicBezTo>
                                  <a:pt x="0" y="223"/>
                                  <a:pt x="0" y="223"/>
                                  <a:pt x="0" y="223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156" y="0"/>
                                  <a:pt x="156" y="0"/>
                                  <a:pt x="156" y="0"/>
                                </a:cubicBezTo>
                                <a:cubicBezTo>
                                  <a:pt x="194" y="0"/>
                                  <a:pt x="221" y="14"/>
                                  <a:pt x="232" y="39"/>
                                </a:cubicBezTo>
                                <a:cubicBezTo>
                                  <a:pt x="237" y="52"/>
                                  <a:pt x="239" y="70"/>
                                  <a:pt x="239" y="100"/>
                                </a:cubicBezTo>
                                <a:cubicBezTo>
                                  <a:pt x="239" y="223"/>
                                  <a:pt x="239" y="223"/>
                                  <a:pt x="239" y="223"/>
                                </a:cubicBezTo>
                                <a:cubicBezTo>
                                  <a:pt x="166" y="223"/>
                                  <a:pt x="166" y="223"/>
                                  <a:pt x="166" y="223"/>
                                </a:cubicBezTo>
                                <a:cubicBezTo>
                                  <a:pt x="166" y="107"/>
                                  <a:pt x="166" y="107"/>
                                  <a:pt x="166" y="107"/>
                                </a:cubicBezTo>
                                <a:cubicBezTo>
                                  <a:pt x="166" y="84"/>
                                  <a:pt x="164" y="77"/>
                                  <a:pt x="161" y="70"/>
                                </a:cubicBezTo>
                                <a:cubicBezTo>
                                  <a:pt x="156" y="62"/>
                                  <a:pt x="149" y="60"/>
                                  <a:pt x="129" y="60"/>
                                </a:cubicBezTo>
                                <a:cubicBezTo>
                                  <a:pt x="73" y="60"/>
                                  <a:pt x="73" y="60"/>
                                  <a:pt x="73" y="60"/>
                                </a:cubicBezTo>
                                <a:lnTo>
                                  <a:pt x="73" y="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60" name="Freeform 8"/>
                        <wps:cNvSpPr>
                          <a:spLocks noEditPoints="1"/>
                        </wps:cNvSpPr>
                        <wps:spPr bwMode="auto">
                          <a:xfrm>
                            <a:off x="755514" y="14"/>
                            <a:ext cx="448305" cy="537496"/>
                          </a:xfrm>
                          <a:custGeom>
                            <a:avLst/>
                            <a:gdLst>
                              <a:gd name="T0" fmla="*/ 107 w 247"/>
                              <a:gd name="T1" fmla="*/ 296 h 296"/>
                              <a:gd name="T2" fmla="*/ 14 w 247"/>
                              <a:gd name="T3" fmla="*/ 263 h 296"/>
                              <a:gd name="T4" fmla="*/ 0 w 247"/>
                              <a:gd name="T5" fmla="*/ 187 h 296"/>
                              <a:gd name="T6" fmla="*/ 0 w 247"/>
                              <a:gd name="T7" fmla="*/ 181 h 296"/>
                              <a:gd name="T8" fmla="*/ 21 w 247"/>
                              <a:gd name="T9" fmla="*/ 99 h 296"/>
                              <a:gd name="T10" fmla="*/ 107 w 247"/>
                              <a:gd name="T11" fmla="*/ 73 h 296"/>
                              <a:gd name="T12" fmla="*/ 174 w 247"/>
                              <a:gd name="T13" fmla="*/ 73 h 296"/>
                              <a:gd name="T14" fmla="*/ 174 w 247"/>
                              <a:gd name="T15" fmla="*/ 0 h 296"/>
                              <a:gd name="T16" fmla="*/ 247 w 247"/>
                              <a:gd name="T17" fmla="*/ 0 h 296"/>
                              <a:gd name="T18" fmla="*/ 247 w 247"/>
                              <a:gd name="T19" fmla="*/ 296 h 296"/>
                              <a:gd name="T20" fmla="*/ 107 w 247"/>
                              <a:gd name="T21" fmla="*/ 296 h 296"/>
                              <a:gd name="T22" fmla="*/ 174 w 247"/>
                              <a:gd name="T23" fmla="*/ 133 h 296"/>
                              <a:gd name="T24" fmla="*/ 114 w 247"/>
                              <a:gd name="T25" fmla="*/ 133 h 296"/>
                              <a:gd name="T26" fmla="*/ 74 w 247"/>
                              <a:gd name="T27" fmla="*/ 181 h 296"/>
                              <a:gd name="T28" fmla="*/ 74 w 247"/>
                              <a:gd name="T29" fmla="*/ 188 h 296"/>
                              <a:gd name="T30" fmla="*/ 114 w 247"/>
                              <a:gd name="T31" fmla="*/ 236 h 296"/>
                              <a:gd name="T32" fmla="*/ 174 w 247"/>
                              <a:gd name="T33" fmla="*/ 236 h 296"/>
                              <a:gd name="T34" fmla="*/ 174 w 247"/>
                              <a:gd name="T35" fmla="*/ 133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47" h="296">
                                <a:moveTo>
                                  <a:pt x="107" y="296"/>
                                </a:moveTo>
                                <a:cubicBezTo>
                                  <a:pt x="59" y="296"/>
                                  <a:pt x="31" y="286"/>
                                  <a:pt x="14" y="263"/>
                                </a:cubicBezTo>
                                <a:cubicBezTo>
                                  <a:pt x="5" y="248"/>
                                  <a:pt x="0" y="225"/>
                                  <a:pt x="0" y="187"/>
                                </a:cubicBezTo>
                                <a:cubicBezTo>
                                  <a:pt x="0" y="181"/>
                                  <a:pt x="0" y="181"/>
                                  <a:pt x="0" y="181"/>
                                </a:cubicBezTo>
                                <a:cubicBezTo>
                                  <a:pt x="0" y="137"/>
                                  <a:pt x="6" y="114"/>
                                  <a:pt x="21" y="99"/>
                                </a:cubicBezTo>
                                <a:cubicBezTo>
                                  <a:pt x="39" y="80"/>
                                  <a:pt x="64" y="73"/>
                                  <a:pt x="107" y="73"/>
                                </a:cubicBezTo>
                                <a:cubicBezTo>
                                  <a:pt x="174" y="73"/>
                                  <a:pt x="174" y="73"/>
                                  <a:pt x="174" y="73"/>
                                </a:cubicBezTo>
                                <a:cubicBezTo>
                                  <a:pt x="174" y="0"/>
                                  <a:pt x="174" y="0"/>
                                  <a:pt x="174" y="0"/>
                                </a:cubicBezTo>
                                <a:cubicBezTo>
                                  <a:pt x="247" y="0"/>
                                  <a:pt x="247" y="0"/>
                                  <a:pt x="247" y="0"/>
                                </a:cubicBezTo>
                                <a:cubicBezTo>
                                  <a:pt x="247" y="296"/>
                                  <a:pt x="247" y="296"/>
                                  <a:pt x="247" y="296"/>
                                </a:cubicBezTo>
                                <a:lnTo>
                                  <a:pt x="107" y="296"/>
                                </a:lnTo>
                                <a:close/>
                                <a:moveTo>
                                  <a:pt x="174" y="133"/>
                                </a:moveTo>
                                <a:cubicBezTo>
                                  <a:pt x="114" y="133"/>
                                  <a:pt x="114" y="133"/>
                                  <a:pt x="114" y="133"/>
                                </a:cubicBezTo>
                                <a:cubicBezTo>
                                  <a:pt x="79" y="133"/>
                                  <a:pt x="74" y="139"/>
                                  <a:pt x="74" y="181"/>
                                </a:cubicBezTo>
                                <a:cubicBezTo>
                                  <a:pt x="74" y="188"/>
                                  <a:pt x="74" y="188"/>
                                  <a:pt x="74" y="188"/>
                                </a:cubicBezTo>
                                <a:cubicBezTo>
                                  <a:pt x="74" y="230"/>
                                  <a:pt x="79" y="236"/>
                                  <a:pt x="114" y="236"/>
                                </a:cubicBezTo>
                                <a:cubicBezTo>
                                  <a:pt x="174" y="236"/>
                                  <a:pt x="174" y="236"/>
                                  <a:pt x="174" y="236"/>
                                </a:cubicBezTo>
                                <a:lnTo>
                                  <a:pt x="174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61" name="Freeform 9"/>
                        <wps:cNvSpPr>
                          <a:spLocks/>
                        </wps:cNvSpPr>
                        <wps:spPr bwMode="auto">
                          <a:xfrm>
                            <a:off x="1292969" y="132550"/>
                            <a:ext cx="243231" cy="404960"/>
                          </a:xfrm>
                          <a:custGeom>
                            <a:avLst/>
                            <a:gdLst>
                              <a:gd name="T0" fmla="*/ 0 w 134"/>
                              <a:gd name="T1" fmla="*/ 100 h 223"/>
                              <a:gd name="T2" fmla="*/ 7 w 134"/>
                              <a:gd name="T3" fmla="*/ 39 h 223"/>
                              <a:gd name="T4" fmla="*/ 82 w 134"/>
                              <a:gd name="T5" fmla="*/ 0 h 223"/>
                              <a:gd name="T6" fmla="*/ 134 w 134"/>
                              <a:gd name="T7" fmla="*/ 0 h 223"/>
                              <a:gd name="T8" fmla="*/ 134 w 134"/>
                              <a:gd name="T9" fmla="*/ 60 h 223"/>
                              <a:gd name="T10" fmla="*/ 109 w 134"/>
                              <a:gd name="T11" fmla="*/ 60 h 223"/>
                              <a:gd name="T12" fmla="*/ 78 w 134"/>
                              <a:gd name="T13" fmla="*/ 70 h 223"/>
                              <a:gd name="T14" fmla="*/ 73 w 134"/>
                              <a:gd name="T15" fmla="*/ 107 h 223"/>
                              <a:gd name="T16" fmla="*/ 73 w 134"/>
                              <a:gd name="T17" fmla="*/ 223 h 223"/>
                              <a:gd name="T18" fmla="*/ 0 w 134"/>
                              <a:gd name="T19" fmla="*/ 223 h 223"/>
                              <a:gd name="T20" fmla="*/ 0 w 134"/>
                              <a:gd name="T21" fmla="*/ 100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34" h="223">
                                <a:moveTo>
                                  <a:pt x="0" y="100"/>
                                </a:moveTo>
                                <a:cubicBezTo>
                                  <a:pt x="0" y="70"/>
                                  <a:pt x="2" y="52"/>
                                  <a:pt x="7" y="39"/>
                                </a:cubicBezTo>
                                <a:cubicBezTo>
                                  <a:pt x="18" y="14"/>
                                  <a:pt x="44" y="0"/>
                                  <a:pt x="82" y="0"/>
                                </a:cubicBez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4" y="60"/>
                                  <a:pt x="134" y="60"/>
                                  <a:pt x="134" y="60"/>
                                </a:cubicBezTo>
                                <a:cubicBezTo>
                                  <a:pt x="109" y="60"/>
                                  <a:pt x="109" y="60"/>
                                  <a:pt x="109" y="60"/>
                                </a:cubicBezTo>
                                <a:cubicBezTo>
                                  <a:pt x="90" y="60"/>
                                  <a:pt x="83" y="62"/>
                                  <a:pt x="78" y="70"/>
                                </a:cubicBezTo>
                                <a:cubicBezTo>
                                  <a:pt x="74" y="77"/>
                                  <a:pt x="73" y="84"/>
                                  <a:pt x="73" y="107"/>
                                </a:cubicBezTo>
                                <a:cubicBezTo>
                                  <a:pt x="73" y="223"/>
                                  <a:pt x="73" y="223"/>
                                  <a:pt x="73" y="223"/>
                                </a:cubicBezTo>
                                <a:cubicBezTo>
                                  <a:pt x="0" y="223"/>
                                  <a:pt x="0" y="223"/>
                                  <a:pt x="0" y="223"/>
                                </a:cubicBezTo>
                                <a:lnTo>
                                  <a:pt x="0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  <wps:wsp>
                        <wps:cNvPr id="62" name="Freeform 10"/>
                        <wps:cNvSpPr>
                          <a:spLocks noEditPoints="1"/>
                        </wps:cNvSpPr>
                        <wps:spPr bwMode="auto">
                          <a:xfrm>
                            <a:off x="1610626" y="132550"/>
                            <a:ext cx="448627" cy="404960"/>
                          </a:xfrm>
                          <a:custGeom>
                            <a:avLst/>
                            <a:gdLst>
                              <a:gd name="T0" fmla="*/ 107 w 247"/>
                              <a:gd name="T1" fmla="*/ 223 h 223"/>
                              <a:gd name="T2" fmla="*/ 14 w 247"/>
                              <a:gd name="T3" fmla="*/ 190 h 223"/>
                              <a:gd name="T4" fmla="*/ 0 w 247"/>
                              <a:gd name="T5" fmla="*/ 114 h 223"/>
                              <a:gd name="T6" fmla="*/ 0 w 247"/>
                              <a:gd name="T7" fmla="*/ 108 h 223"/>
                              <a:gd name="T8" fmla="*/ 20 w 247"/>
                              <a:gd name="T9" fmla="*/ 26 h 223"/>
                              <a:gd name="T10" fmla="*/ 107 w 247"/>
                              <a:gd name="T11" fmla="*/ 0 h 223"/>
                              <a:gd name="T12" fmla="*/ 247 w 247"/>
                              <a:gd name="T13" fmla="*/ 0 h 223"/>
                              <a:gd name="T14" fmla="*/ 247 w 247"/>
                              <a:gd name="T15" fmla="*/ 223 h 223"/>
                              <a:gd name="T16" fmla="*/ 107 w 247"/>
                              <a:gd name="T17" fmla="*/ 223 h 223"/>
                              <a:gd name="T18" fmla="*/ 174 w 247"/>
                              <a:gd name="T19" fmla="*/ 60 h 223"/>
                              <a:gd name="T20" fmla="*/ 113 w 247"/>
                              <a:gd name="T21" fmla="*/ 60 h 223"/>
                              <a:gd name="T22" fmla="*/ 73 w 247"/>
                              <a:gd name="T23" fmla="*/ 108 h 223"/>
                              <a:gd name="T24" fmla="*/ 73 w 247"/>
                              <a:gd name="T25" fmla="*/ 115 h 223"/>
                              <a:gd name="T26" fmla="*/ 113 w 247"/>
                              <a:gd name="T27" fmla="*/ 163 h 223"/>
                              <a:gd name="T28" fmla="*/ 174 w 247"/>
                              <a:gd name="T29" fmla="*/ 163 h 223"/>
                              <a:gd name="T30" fmla="*/ 174 w 247"/>
                              <a:gd name="T31" fmla="*/ 60 h 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47" h="223">
                                <a:moveTo>
                                  <a:pt x="107" y="223"/>
                                </a:moveTo>
                                <a:cubicBezTo>
                                  <a:pt x="58" y="223"/>
                                  <a:pt x="31" y="213"/>
                                  <a:pt x="14" y="190"/>
                                </a:cubicBezTo>
                                <a:cubicBezTo>
                                  <a:pt x="4" y="175"/>
                                  <a:pt x="0" y="152"/>
                                  <a:pt x="0" y="114"/>
                                </a:cubicBezTo>
                                <a:cubicBezTo>
                                  <a:pt x="0" y="108"/>
                                  <a:pt x="0" y="108"/>
                                  <a:pt x="0" y="108"/>
                                </a:cubicBezTo>
                                <a:cubicBezTo>
                                  <a:pt x="0" y="64"/>
                                  <a:pt x="5" y="41"/>
                                  <a:pt x="20" y="26"/>
                                </a:cubicBezTo>
                                <a:cubicBezTo>
                                  <a:pt x="39" y="7"/>
                                  <a:pt x="63" y="0"/>
                                  <a:pt x="107" y="0"/>
                                </a:cubicBezTo>
                                <a:cubicBezTo>
                                  <a:pt x="247" y="0"/>
                                  <a:pt x="247" y="0"/>
                                  <a:pt x="247" y="0"/>
                                </a:cubicBezTo>
                                <a:cubicBezTo>
                                  <a:pt x="247" y="223"/>
                                  <a:pt x="247" y="223"/>
                                  <a:pt x="247" y="223"/>
                                </a:cubicBezTo>
                                <a:lnTo>
                                  <a:pt x="107" y="223"/>
                                </a:lnTo>
                                <a:close/>
                                <a:moveTo>
                                  <a:pt x="174" y="60"/>
                                </a:moveTo>
                                <a:cubicBezTo>
                                  <a:pt x="113" y="60"/>
                                  <a:pt x="113" y="60"/>
                                  <a:pt x="113" y="60"/>
                                </a:cubicBezTo>
                                <a:cubicBezTo>
                                  <a:pt x="78" y="60"/>
                                  <a:pt x="73" y="66"/>
                                  <a:pt x="73" y="108"/>
                                </a:cubicBezTo>
                                <a:cubicBezTo>
                                  <a:pt x="73" y="115"/>
                                  <a:pt x="73" y="115"/>
                                  <a:pt x="73" y="115"/>
                                </a:cubicBezTo>
                                <a:cubicBezTo>
                                  <a:pt x="73" y="157"/>
                                  <a:pt x="78" y="163"/>
                                  <a:pt x="113" y="163"/>
                                </a:cubicBezTo>
                                <a:cubicBezTo>
                                  <a:pt x="174" y="163"/>
                                  <a:pt x="174" y="163"/>
                                  <a:pt x="174" y="163"/>
                                </a:cubicBezTo>
                                <a:lnTo>
                                  <a:pt x="174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4130" tIns="22064" rIns="44130" bIns="22064" anchor="t" anchorCtr="0" upright="1">
                          <a:noAutofit/>
                        </wps:bodyPr>
                      </wps:wsp>
                    </wpg:wg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58EA43" id="Lienzo 26" o:spid="_x0000_s1026" editas="canvas" style="position:absolute;margin-left:55.1pt;margin-top:0;width:106.3pt;height:27.8pt;z-index:251658249;mso-position-horizontal:right;mso-position-horizontal-relative:margin;mso-position-vertical:bottom;mso-position-vertical-relative:margin" coordsize="13493,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3493;height:3530;visibility:visible;mso-wrap-style:square">
                <v:fill o:detectmouseclick="t"/>
                <v:path o:connecttype="none"/>
              </v:shape>
              <v:group id="Grupo 57" o:spid="_x0000_s1028" style="position:absolute;top:6;width:13493;height:3524" coordorigin="" coordsize="20592,5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<v:rect id="Rectangle 6" o:spid="_x0000_s1029" style="position:absolute;top:1325;width:1325;height:4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" fillcolor="#004254" stroked="f">
                  <v:textbox inset="1.2258mm,.61289mm,1.2258mm,.61289mm"/>
                </v:rect>
                <v:shape id="Freeform 7" o:spid="_x0000_s1030" style="position:absolute;left:2343;top:1325;width:4338;height:4050;visibility:visible;mso-wrap-style:square;v-text-anchor:top" coordsize="239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" path="m73,223c,223,,223,,223,,,,,,,156,,156,,156,v38,,65,14,76,39c237,52,239,70,239,100v,123,,123,,123c166,223,166,223,166,223v,-116,,-116,,-116c166,84,164,77,161,70,156,62,149,60,129,60v-56,,-56,,-56,l73,223xe" fillcolor="#004254" stroked="f">
                  <v:path arrowok="t" o:connecttype="custom" o:connectlocs="132520,404960;0,404960;0,0;283193,0;421159,70823;433866,181596;433866,404960;301346,404960;301346,194308;292270,127117;234179,108958;132520,108958;132520,404960" o:connectangles="0,0,0,0,0,0,0,0,0,0,0,0,0"/>
                </v:shape>
                <v:shape id="Freeform 8" o:spid="_x0000_s1031" style="position:absolute;left:7555;width:4483;height:5375;visibility:visible;mso-wrap-style:square;v-text-anchor:top" coordsize="247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" path="m107,296c59,296,31,286,14,263,5,248,,225,,187v,-6,,-6,,-6c,137,6,114,21,99,39,80,64,73,107,73v67,,67,,67,c174,,174,,174,v73,,73,,73,c247,296,247,296,247,296r-140,xm174,133v-60,,-60,,-60,c79,133,74,139,74,181v,7,,7,,7c74,230,79,236,114,236v60,,60,,60,l174,133xe" fillcolor="#004254" stroked="f">
                  <v:path arrowok="t" o:connecttype="custom" o:connectlocs="194205,537496;25410,477572;0,339567;0,328672;38115,179771;194205,132558;315810,132558;315810,0;448305,0;448305,537496;194205,537496;315810,241510;206910,241510;134310,328672;134310,341383;206910,428544;315810,428544;315810,241510" o:connectangles="0,0,0,0,0,0,0,0,0,0,0,0,0,0,0,0,0,0"/>
                  <o:lock v:ext="edit" verticies="t"/>
                </v:shape>
                <v:shape id="Freeform 9" o:spid="_x0000_s1032" style="position:absolute;left:12929;top:1325;width:2433;height:4050;visibility:visible;mso-wrap-style:square;v-text-anchor:top" coordsize="134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" path="m,100c,70,2,52,7,39,18,14,44,,82,v52,,52,,52,c134,60,134,60,134,60v-25,,-25,,-25,c90,60,83,62,78,70v-4,7,-5,14,-5,37c73,223,73,223,73,223,,223,,223,,223l,100xe" fillcolor="#004254" stroked="f">
                  <v:path arrowok="t" o:connecttype="custom" o:connectlocs="0,181596;12706,70823;148843,0;243231,0;243231,108958;197852,108958;141582,127117;132506,194308;132506,404960;0,404960;0,181596" o:connectangles="0,0,0,0,0,0,0,0,0,0,0"/>
                </v:shape>
                <v:shape id="Freeform 10" o:spid="_x0000_s1033" style="position:absolute;left:16106;top:1325;width:4486;height:4050;visibility:visible;mso-wrap-style:square;v-text-anchor:top" coordsize="247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" path="m107,223c58,223,31,213,14,190,4,175,,152,,114v,-6,,-6,,-6c,64,5,41,20,26,39,7,63,,107,,247,,247,,247,v,223,,223,,223l107,223xm174,60v-61,,-61,,-61,c78,60,73,66,73,108v,7,,7,,7c73,157,78,163,113,163v61,,61,,61,l174,60xe" fillcolor="#004254" stroked="f">
                  <v:path arrowok="t" o:connecttype="custom" o:connectlocs="194344,404960;25428,345033;0,207020;0,196124;36326,47215;194344,0;448627,0;448627,404960;194344,404960;316037,108958;205242,108958;132590,196124;132590,208836;205242,296002;316037,296002;316037,108958" o:connectangles="0,0,0,0,0,0,0,0,0,0,0,0,0,0,0,0"/>
                  <o:lock v:ext="edit" verticies="t"/>
                </v:shape>
              </v:group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DBAE2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18EF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9A47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7C95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32F3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CEA7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E251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DE2F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E081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68CF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03A3E"/>
    <w:multiLevelType w:val="hybridMultilevel"/>
    <w:tmpl w:val="E05839DA"/>
    <w:lvl w:ilvl="0" w:tplc="040231A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CA"/>
        <w:sz w:val="36"/>
      </w:rPr>
    </w:lvl>
    <w:lvl w:ilvl="1" w:tplc="35DA39C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color w:val="000000"/>
        <w:sz w:val="28"/>
      </w:rPr>
    </w:lvl>
    <w:lvl w:ilvl="2" w:tplc="DC86860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B1B6BA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E21AD7"/>
    <w:multiLevelType w:val="multilevel"/>
    <w:tmpl w:val="3F504DD6"/>
    <w:lvl w:ilvl="0">
      <w:start w:val="1"/>
      <w:numFmt w:val="bullet"/>
      <w:pStyle w:val="ListaNivel1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color w:val="004254"/>
        <w:sz w:val="24"/>
      </w:rPr>
    </w:lvl>
    <w:lvl w:ilvl="1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b w:val="0"/>
        <w:i w:val="0"/>
        <w:color w:val="004254"/>
        <w:sz w:val="24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none"/>
      <w:pStyle w:val="zListendB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80" w:firstLine="0"/>
      </w:pPr>
      <w:rPr>
        <w:rFonts w:hint="default"/>
      </w:rPr>
    </w:lvl>
  </w:abstractNum>
  <w:abstractNum w:abstractNumId="12" w15:restartNumberingAfterBreak="0">
    <w:nsid w:val="0FFD1A96"/>
    <w:multiLevelType w:val="hybridMultilevel"/>
    <w:tmpl w:val="4BC4F302"/>
    <w:lvl w:ilvl="0" w:tplc="D84A2508">
      <w:start w:val="1"/>
      <w:numFmt w:val="decimal"/>
      <w:pStyle w:val="ListNumNiv3"/>
      <w:lvlText w:val="%1."/>
      <w:lvlJc w:val="left"/>
      <w:pPr>
        <w:ind w:left="1440" w:hanging="360"/>
      </w:pPr>
      <w:rPr>
        <w:rFonts w:hint="default"/>
        <w:b/>
        <w:i w:val="0"/>
        <w:color w:val="646E78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83F5502"/>
    <w:multiLevelType w:val="multilevel"/>
    <w:tmpl w:val="C698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05163D"/>
    <w:multiLevelType w:val="multilevel"/>
    <w:tmpl w:val="45D69530"/>
    <w:lvl w:ilvl="0">
      <w:start w:val="1"/>
      <w:numFmt w:val="decimal"/>
      <w:pStyle w:val="ListNumNiv1"/>
      <w:lvlText w:val="%1."/>
      <w:lvlJc w:val="left"/>
      <w:pPr>
        <w:ind w:left="360" w:hanging="360"/>
      </w:pPr>
      <w:rPr>
        <w:rFonts w:hint="default"/>
        <w:b/>
        <w:i w:val="0"/>
        <w:color w:val="004254" w:themeColor="text1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pStyle w:val="zListendN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80" w:firstLine="0"/>
      </w:pPr>
      <w:rPr>
        <w:rFonts w:hint="default"/>
      </w:rPr>
    </w:lvl>
  </w:abstractNum>
  <w:abstractNum w:abstractNumId="15" w15:restartNumberingAfterBreak="0">
    <w:nsid w:val="200B6F1D"/>
    <w:multiLevelType w:val="hybridMultilevel"/>
    <w:tmpl w:val="54AE0AF8"/>
    <w:lvl w:ilvl="0" w:tplc="040231A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CA"/>
        <w:sz w:val="36"/>
      </w:rPr>
    </w:lvl>
    <w:lvl w:ilvl="1" w:tplc="07A4894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color w:val="004254"/>
        <w:sz w:val="28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F624B9"/>
    <w:multiLevelType w:val="hybridMultilevel"/>
    <w:tmpl w:val="2B3AB310"/>
    <w:lvl w:ilvl="0" w:tplc="1DE8BEFC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5575C7"/>
    <w:multiLevelType w:val="hybridMultilevel"/>
    <w:tmpl w:val="7DE643A6"/>
    <w:lvl w:ilvl="0" w:tplc="866A1F6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A85EF6"/>
    <w:multiLevelType w:val="hybridMultilevel"/>
    <w:tmpl w:val="5E3CA4E2"/>
    <w:lvl w:ilvl="0" w:tplc="F23811F6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136A35"/>
    <w:multiLevelType w:val="hybridMultilevel"/>
    <w:tmpl w:val="A5F2E8F2"/>
    <w:lvl w:ilvl="0" w:tplc="4E1870C8">
      <w:start w:val="1"/>
      <w:numFmt w:val="bullet"/>
      <w:pStyle w:val="ListaNivel3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color w:val="646E78"/>
        <w:sz w:val="24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BEE0DF4"/>
    <w:multiLevelType w:val="hybridMultilevel"/>
    <w:tmpl w:val="D332E5F0"/>
    <w:lvl w:ilvl="0" w:tplc="62B417A4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840A2D"/>
    <w:multiLevelType w:val="multilevel"/>
    <w:tmpl w:val="7CAC3C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08D4F6C"/>
    <w:multiLevelType w:val="hybridMultilevel"/>
    <w:tmpl w:val="60040B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546D31"/>
    <w:multiLevelType w:val="multilevel"/>
    <w:tmpl w:val="6DA85B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87F153E"/>
    <w:multiLevelType w:val="hybridMultilevel"/>
    <w:tmpl w:val="3342ED28"/>
    <w:lvl w:ilvl="0" w:tplc="FB405348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DD3DB7"/>
    <w:multiLevelType w:val="hybridMultilevel"/>
    <w:tmpl w:val="88B04F0C"/>
    <w:lvl w:ilvl="0" w:tplc="040231A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CA"/>
        <w:sz w:val="36"/>
      </w:rPr>
    </w:lvl>
    <w:lvl w:ilvl="1" w:tplc="E9C6101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color w:val="808080"/>
        <w:sz w:val="28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02352E"/>
    <w:multiLevelType w:val="hybridMultilevel"/>
    <w:tmpl w:val="E39A4F70"/>
    <w:lvl w:ilvl="0" w:tplc="040231A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CA"/>
        <w:sz w:val="36"/>
      </w:rPr>
    </w:lvl>
    <w:lvl w:ilvl="1" w:tplc="33849AB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color w:val="auto"/>
        <w:sz w:val="22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614044"/>
    <w:multiLevelType w:val="hybridMultilevel"/>
    <w:tmpl w:val="704448C4"/>
    <w:lvl w:ilvl="0" w:tplc="103E8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0085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E49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7E3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EA00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E2B4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1880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6C5E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4804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73F73A8"/>
    <w:multiLevelType w:val="hybridMultilevel"/>
    <w:tmpl w:val="8C82C9E4"/>
    <w:lvl w:ilvl="0" w:tplc="3D7C3C52">
      <w:start w:val="1"/>
      <w:numFmt w:val="bullet"/>
      <w:pStyle w:val="ListaNivel2"/>
      <w:lvlText w:val=""/>
      <w:lvlJc w:val="left"/>
      <w:pPr>
        <w:ind w:left="1060" w:hanging="360"/>
      </w:pPr>
      <w:rPr>
        <w:rFonts w:ascii="Wingdings" w:hAnsi="Wingdings" w:hint="default"/>
        <w:b w:val="0"/>
        <w:i w:val="0"/>
        <w:color w:val="03657C" w:themeColor="text2"/>
        <w:sz w:val="24"/>
      </w:rPr>
    </w:lvl>
    <w:lvl w:ilvl="1" w:tplc="0C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9" w15:restartNumberingAfterBreak="0">
    <w:nsid w:val="4A9C1168"/>
    <w:multiLevelType w:val="hybridMultilevel"/>
    <w:tmpl w:val="0EC2A95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BA02B2"/>
    <w:multiLevelType w:val="hybridMultilevel"/>
    <w:tmpl w:val="113C7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C619B2"/>
    <w:multiLevelType w:val="multilevel"/>
    <w:tmpl w:val="9E0499DA"/>
    <w:lvl w:ilvl="0">
      <w:start w:val="1"/>
      <w:numFmt w:val="decimal"/>
      <w:pStyle w:val="Ttulo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02TtuloNivel2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03TtuloNivel3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701" w:hanging="170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569E3071"/>
    <w:multiLevelType w:val="multilevel"/>
    <w:tmpl w:val="BCC45BF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ascii="Arial" w:hAnsi="Arial" w:cs="Arial" w:hint="default"/>
        <w:b/>
        <w:i w:val="0"/>
        <w:color w:val="auto"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1"/>
      <w:numFmt w:val="decimal"/>
      <w:lvlText w:val="3.2.%3"/>
      <w:lvlJc w:val="left"/>
      <w:pPr>
        <w:tabs>
          <w:tab w:val="num" w:pos="1425"/>
        </w:tabs>
        <w:ind w:left="1425" w:hanging="1425"/>
      </w:pPr>
      <w:rPr>
        <w:rFonts w:ascii="Arial" w:hAnsi="Arial" w:cs="Arial" w:hint="default"/>
        <w:b/>
        <w:i w:val="0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5D455E52"/>
    <w:multiLevelType w:val="hybridMultilevel"/>
    <w:tmpl w:val="4108647C"/>
    <w:lvl w:ilvl="0" w:tplc="85FCA7B6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F4512F"/>
    <w:multiLevelType w:val="multilevel"/>
    <w:tmpl w:val="910635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522B90"/>
    <w:multiLevelType w:val="hybridMultilevel"/>
    <w:tmpl w:val="B7085758"/>
    <w:lvl w:ilvl="0" w:tplc="6BE0F38C">
      <w:start w:val="1"/>
      <w:numFmt w:val="decimal"/>
      <w:pStyle w:val="ListNumNiv2"/>
      <w:lvlText w:val="%1."/>
      <w:lvlJc w:val="left"/>
      <w:pPr>
        <w:ind w:left="1060" w:hanging="360"/>
      </w:pPr>
      <w:rPr>
        <w:rFonts w:hint="default"/>
        <w:b/>
        <w:i w:val="0"/>
        <w:color w:val="03657C" w:themeColor="text2"/>
      </w:rPr>
    </w:lvl>
    <w:lvl w:ilvl="1" w:tplc="0C0A0019" w:tentative="1">
      <w:start w:val="1"/>
      <w:numFmt w:val="lowerLetter"/>
      <w:lvlText w:val="%2."/>
      <w:lvlJc w:val="left"/>
      <w:pPr>
        <w:ind w:left="1780" w:hanging="360"/>
      </w:pPr>
    </w:lvl>
    <w:lvl w:ilvl="2" w:tplc="0C0A001B" w:tentative="1">
      <w:start w:val="1"/>
      <w:numFmt w:val="lowerRoman"/>
      <w:lvlText w:val="%3."/>
      <w:lvlJc w:val="right"/>
      <w:pPr>
        <w:ind w:left="2500" w:hanging="180"/>
      </w:pPr>
    </w:lvl>
    <w:lvl w:ilvl="3" w:tplc="0C0A000F" w:tentative="1">
      <w:start w:val="1"/>
      <w:numFmt w:val="decimal"/>
      <w:lvlText w:val="%4."/>
      <w:lvlJc w:val="left"/>
      <w:pPr>
        <w:ind w:left="3220" w:hanging="360"/>
      </w:pPr>
    </w:lvl>
    <w:lvl w:ilvl="4" w:tplc="0C0A0019" w:tentative="1">
      <w:start w:val="1"/>
      <w:numFmt w:val="lowerLetter"/>
      <w:lvlText w:val="%5."/>
      <w:lvlJc w:val="left"/>
      <w:pPr>
        <w:ind w:left="3940" w:hanging="360"/>
      </w:pPr>
    </w:lvl>
    <w:lvl w:ilvl="5" w:tplc="0C0A001B" w:tentative="1">
      <w:start w:val="1"/>
      <w:numFmt w:val="lowerRoman"/>
      <w:lvlText w:val="%6."/>
      <w:lvlJc w:val="right"/>
      <w:pPr>
        <w:ind w:left="4660" w:hanging="180"/>
      </w:pPr>
    </w:lvl>
    <w:lvl w:ilvl="6" w:tplc="0C0A000F" w:tentative="1">
      <w:start w:val="1"/>
      <w:numFmt w:val="decimal"/>
      <w:lvlText w:val="%7."/>
      <w:lvlJc w:val="left"/>
      <w:pPr>
        <w:ind w:left="5380" w:hanging="360"/>
      </w:pPr>
    </w:lvl>
    <w:lvl w:ilvl="7" w:tplc="0C0A0019" w:tentative="1">
      <w:start w:val="1"/>
      <w:numFmt w:val="lowerLetter"/>
      <w:lvlText w:val="%8."/>
      <w:lvlJc w:val="left"/>
      <w:pPr>
        <w:ind w:left="6100" w:hanging="360"/>
      </w:pPr>
    </w:lvl>
    <w:lvl w:ilvl="8" w:tplc="0C0A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6" w15:restartNumberingAfterBreak="0">
    <w:nsid w:val="69F704D9"/>
    <w:multiLevelType w:val="multilevel"/>
    <w:tmpl w:val="FA9A6CC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1"/>
      <w:numFmt w:val="decimal"/>
      <w:pStyle w:val="Ttulo3"/>
      <w:isLgl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7" w15:restartNumberingAfterBreak="0">
    <w:nsid w:val="6E877D98"/>
    <w:multiLevelType w:val="hybridMultilevel"/>
    <w:tmpl w:val="362A4178"/>
    <w:lvl w:ilvl="0" w:tplc="0C0A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  <w:color w:val="FBBB21"/>
        <w:sz w:val="36"/>
      </w:rPr>
    </w:lvl>
    <w:lvl w:ilvl="1" w:tplc="0C0A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8" w15:restartNumberingAfterBreak="0">
    <w:nsid w:val="6EEC16B0"/>
    <w:multiLevelType w:val="hybridMultilevel"/>
    <w:tmpl w:val="3EC0DF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455065"/>
    <w:multiLevelType w:val="hybridMultilevel"/>
    <w:tmpl w:val="EA320AC0"/>
    <w:lvl w:ilvl="0" w:tplc="B598F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789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904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F65D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C806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B80B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28BE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40EF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4E70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7B82088F"/>
    <w:multiLevelType w:val="hybridMultilevel"/>
    <w:tmpl w:val="EC6471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619542">
    <w:abstractNumId w:val="36"/>
  </w:num>
  <w:num w:numId="2" w16cid:durableId="1507213215">
    <w:abstractNumId w:val="17"/>
  </w:num>
  <w:num w:numId="3" w16cid:durableId="1915701511">
    <w:abstractNumId w:val="24"/>
  </w:num>
  <w:num w:numId="4" w16cid:durableId="550968852">
    <w:abstractNumId w:val="32"/>
  </w:num>
  <w:num w:numId="5" w16cid:durableId="503714463">
    <w:abstractNumId w:val="40"/>
  </w:num>
  <w:num w:numId="6" w16cid:durableId="208345402">
    <w:abstractNumId w:val="37"/>
  </w:num>
  <w:num w:numId="7" w16cid:durableId="1705059295">
    <w:abstractNumId w:val="26"/>
  </w:num>
  <w:num w:numId="8" w16cid:durableId="81998962">
    <w:abstractNumId w:val="25"/>
  </w:num>
  <w:num w:numId="9" w16cid:durableId="679552052">
    <w:abstractNumId w:val="15"/>
  </w:num>
  <w:num w:numId="10" w16cid:durableId="860628023">
    <w:abstractNumId w:val="10"/>
  </w:num>
  <w:num w:numId="11" w16cid:durableId="1206020212">
    <w:abstractNumId w:val="8"/>
  </w:num>
  <w:num w:numId="12" w16cid:durableId="102723770">
    <w:abstractNumId w:val="3"/>
  </w:num>
  <w:num w:numId="13" w16cid:durableId="988284080">
    <w:abstractNumId w:val="2"/>
  </w:num>
  <w:num w:numId="14" w16cid:durableId="600264405">
    <w:abstractNumId w:val="1"/>
  </w:num>
  <w:num w:numId="15" w16cid:durableId="1208760689">
    <w:abstractNumId w:val="0"/>
  </w:num>
  <w:num w:numId="16" w16cid:durableId="622809605">
    <w:abstractNumId w:val="9"/>
  </w:num>
  <w:num w:numId="17" w16cid:durableId="724648068">
    <w:abstractNumId w:val="7"/>
  </w:num>
  <w:num w:numId="18" w16cid:durableId="1695379483">
    <w:abstractNumId w:val="6"/>
  </w:num>
  <w:num w:numId="19" w16cid:durableId="92209969">
    <w:abstractNumId w:val="5"/>
  </w:num>
  <w:num w:numId="20" w16cid:durableId="934094445">
    <w:abstractNumId w:val="4"/>
  </w:num>
  <w:num w:numId="21" w16cid:durableId="93132644">
    <w:abstractNumId w:val="22"/>
  </w:num>
  <w:num w:numId="22" w16cid:durableId="1207722053">
    <w:abstractNumId w:val="29"/>
  </w:num>
  <w:num w:numId="23" w16cid:durableId="330765046">
    <w:abstractNumId w:val="38"/>
  </w:num>
  <w:num w:numId="24" w16cid:durableId="877396999">
    <w:abstractNumId w:val="16"/>
  </w:num>
  <w:num w:numId="25" w16cid:durableId="864563310">
    <w:abstractNumId w:val="33"/>
  </w:num>
  <w:num w:numId="26" w16cid:durableId="1234461888">
    <w:abstractNumId w:val="18"/>
  </w:num>
  <w:num w:numId="27" w16cid:durableId="2003122238">
    <w:abstractNumId w:val="20"/>
  </w:num>
  <w:num w:numId="28" w16cid:durableId="844319744">
    <w:abstractNumId w:val="23"/>
  </w:num>
  <w:num w:numId="29" w16cid:durableId="1158037291">
    <w:abstractNumId w:val="21"/>
  </w:num>
  <w:num w:numId="30" w16cid:durableId="1081098372">
    <w:abstractNumId w:val="31"/>
  </w:num>
  <w:num w:numId="31" w16cid:durableId="993141875">
    <w:abstractNumId w:val="11"/>
  </w:num>
  <w:num w:numId="32" w16cid:durableId="725764860">
    <w:abstractNumId w:val="14"/>
  </w:num>
  <w:num w:numId="33" w16cid:durableId="858858449">
    <w:abstractNumId w:val="30"/>
  </w:num>
  <w:num w:numId="34" w16cid:durableId="679893391">
    <w:abstractNumId w:val="11"/>
    <w:lvlOverride w:ilvl="0">
      <w:startOverride w:val="1"/>
    </w:lvlOverride>
  </w:num>
  <w:num w:numId="35" w16cid:durableId="879124912">
    <w:abstractNumId w:val="11"/>
    <w:lvlOverride w:ilvl="0">
      <w:startOverride w:val="1"/>
    </w:lvlOverride>
  </w:num>
  <w:num w:numId="36" w16cid:durableId="926690306">
    <w:abstractNumId w:val="28"/>
  </w:num>
  <w:num w:numId="37" w16cid:durableId="1957129794">
    <w:abstractNumId w:val="19"/>
  </w:num>
  <w:num w:numId="38" w16cid:durableId="1858082425">
    <w:abstractNumId w:val="35"/>
  </w:num>
  <w:num w:numId="39" w16cid:durableId="1146124946">
    <w:abstractNumId w:val="12"/>
  </w:num>
  <w:num w:numId="40" w16cid:durableId="12229812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65632866">
    <w:abstractNumId w:val="13"/>
  </w:num>
  <w:num w:numId="42" w16cid:durableId="1456558681">
    <w:abstractNumId w:val="34"/>
  </w:num>
  <w:num w:numId="43" w16cid:durableId="398792825">
    <w:abstractNumId w:val="39"/>
  </w:num>
  <w:num w:numId="44" w16cid:durableId="269436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8"/>
  <w:hyphenationZone w:val="425"/>
  <w:drawingGridHorizontalSpacing w:val="851"/>
  <w:drawingGridVerticalSpacing w:val="686"/>
  <w:characterSpacingControl w:val="doNotCompress"/>
  <w:hdrShapeDefaults>
    <o:shapedefaults v:ext="edit" spidmax="12289">
      <o:colormru v:ext="edit" colors="#ccc,#00b0ca,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11C"/>
    <w:rsid w:val="000022CE"/>
    <w:rsid w:val="0000380A"/>
    <w:rsid w:val="00017F67"/>
    <w:rsid w:val="00025991"/>
    <w:rsid w:val="00026EDC"/>
    <w:rsid w:val="000311B3"/>
    <w:rsid w:val="00031909"/>
    <w:rsid w:val="00040A08"/>
    <w:rsid w:val="00060666"/>
    <w:rsid w:val="0006506A"/>
    <w:rsid w:val="00075021"/>
    <w:rsid w:val="000759E3"/>
    <w:rsid w:val="00087E48"/>
    <w:rsid w:val="00091E97"/>
    <w:rsid w:val="00092193"/>
    <w:rsid w:val="00095272"/>
    <w:rsid w:val="000A04AA"/>
    <w:rsid w:val="000A0F21"/>
    <w:rsid w:val="000B374E"/>
    <w:rsid w:val="000B4371"/>
    <w:rsid w:val="000B674F"/>
    <w:rsid w:val="000B7640"/>
    <w:rsid w:val="000C71ED"/>
    <w:rsid w:val="000C765E"/>
    <w:rsid w:val="000D3438"/>
    <w:rsid w:val="000D6181"/>
    <w:rsid w:val="000F02B4"/>
    <w:rsid w:val="000F6A1C"/>
    <w:rsid w:val="000F6E07"/>
    <w:rsid w:val="0011487A"/>
    <w:rsid w:val="001169AA"/>
    <w:rsid w:val="00116E32"/>
    <w:rsid w:val="0012102D"/>
    <w:rsid w:val="00132100"/>
    <w:rsid w:val="00157DE6"/>
    <w:rsid w:val="00162D35"/>
    <w:rsid w:val="00164685"/>
    <w:rsid w:val="00165A0D"/>
    <w:rsid w:val="001711B9"/>
    <w:rsid w:val="001750A7"/>
    <w:rsid w:val="00175EF4"/>
    <w:rsid w:val="00181D6B"/>
    <w:rsid w:val="00182144"/>
    <w:rsid w:val="0018274C"/>
    <w:rsid w:val="00185F27"/>
    <w:rsid w:val="00192C68"/>
    <w:rsid w:val="00194B92"/>
    <w:rsid w:val="001A0073"/>
    <w:rsid w:val="001A12FF"/>
    <w:rsid w:val="001A4437"/>
    <w:rsid w:val="001A56CB"/>
    <w:rsid w:val="001A7DE7"/>
    <w:rsid w:val="001B48E3"/>
    <w:rsid w:val="001B7E57"/>
    <w:rsid w:val="001C32BB"/>
    <w:rsid w:val="001C741C"/>
    <w:rsid w:val="001C7F1C"/>
    <w:rsid w:val="001D1A90"/>
    <w:rsid w:val="001D5F38"/>
    <w:rsid w:val="001D6328"/>
    <w:rsid w:val="001D6457"/>
    <w:rsid w:val="001F169E"/>
    <w:rsid w:val="00200FCA"/>
    <w:rsid w:val="00213EB7"/>
    <w:rsid w:val="002200D5"/>
    <w:rsid w:val="00230778"/>
    <w:rsid w:val="0023208D"/>
    <w:rsid w:val="00234206"/>
    <w:rsid w:val="00243E38"/>
    <w:rsid w:val="00251B1A"/>
    <w:rsid w:val="00261E62"/>
    <w:rsid w:val="00291485"/>
    <w:rsid w:val="002956A8"/>
    <w:rsid w:val="002C2100"/>
    <w:rsid w:val="002C6C20"/>
    <w:rsid w:val="002C76B6"/>
    <w:rsid w:val="002D5426"/>
    <w:rsid w:val="002E6BD1"/>
    <w:rsid w:val="002E770C"/>
    <w:rsid w:val="003000B4"/>
    <w:rsid w:val="00305729"/>
    <w:rsid w:val="00331119"/>
    <w:rsid w:val="00336627"/>
    <w:rsid w:val="00340207"/>
    <w:rsid w:val="00340A24"/>
    <w:rsid w:val="00345CF8"/>
    <w:rsid w:val="003478CC"/>
    <w:rsid w:val="00351225"/>
    <w:rsid w:val="00367A94"/>
    <w:rsid w:val="003722B0"/>
    <w:rsid w:val="00375D0A"/>
    <w:rsid w:val="00375E64"/>
    <w:rsid w:val="00382CD6"/>
    <w:rsid w:val="003859FC"/>
    <w:rsid w:val="00387594"/>
    <w:rsid w:val="00393ABE"/>
    <w:rsid w:val="00394A33"/>
    <w:rsid w:val="003A0C8E"/>
    <w:rsid w:val="003A1220"/>
    <w:rsid w:val="003A53DD"/>
    <w:rsid w:val="003A654D"/>
    <w:rsid w:val="003B0C56"/>
    <w:rsid w:val="003D13A8"/>
    <w:rsid w:val="003D1728"/>
    <w:rsid w:val="003E03F2"/>
    <w:rsid w:val="003E42A0"/>
    <w:rsid w:val="003E4A23"/>
    <w:rsid w:val="003E4E4E"/>
    <w:rsid w:val="003E5660"/>
    <w:rsid w:val="003F0A06"/>
    <w:rsid w:val="003F2DED"/>
    <w:rsid w:val="00406842"/>
    <w:rsid w:val="00415CCE"/>
    <w:rsid w:val="0042058E"/>
    <w:rsid w:val="004228C9"/>
    <w:rsid w:val="004262E2"/>
    <w:rsid w:val="004319BC"/>
    <w:rsid w:val="00433CCD"/>
    <w:rsid w:val="00434012"/>
    <w:rsid w:val="00453E1D"/>
    <w:rsid w:val="004609EE"/>
    <w:rsid w:val="00467E3F"/>
    <w:rsid w:val="00481AA3"/>
    <w:rsid w:val="00496B1F"/>
    <w:rsid w:val="004C3608"/>
    <w:rsid w:val="004C4AB7"/>
    <w:rsid w:val="004C53EC"/>
    <w:rsid w:val="004C5C01"/>
    <w:rsid w:val="004D12E2"/>
    <w:rsid w:val="004D408F"/>
    <w:rsid w:val="004D654F"/>
    <w:rsid w:val="004D767B"/>
    <w:rsid w:val="004F7DCE"/>
    <w:rsid w:val="005105A6"/>
    <w:rsid w:val="00520064"/>
    <w:rsid w:val="00543BFA"/>
    <w:rsid w:val="0056031B"/>
    <w:rsid w:val="00583883"/>
    <w:rsid w:val="00584F05"/>
    <w:rsid w:val="005851C2"/>
    <w:rsid w:val="00585F88"/>
    <w:rsid w:val="005A6D8D"/>
    <w:rsid w:val="005A72AB"/>
    <w:rsid w:val="005B2AB9"/>
    <w:rsid w:val="005B41AF"/>
    <w:rsid w:val="005D5845"/>
    <w:rsid w:val="005D623B"/>
    <w:rsid w:val="005D75A1"/>
    <w:rsid w:val="005E279E"/>
    <w:rsid w:val="005E31F0"/>
    <w:rsid w:val="005E4257"/>
    <w:rsid w:val="005F1A31"/>
    <w:rsid w:val="005F71AE"/>
    <w:rsid w:val="00602871"/>
    <w:rsid w:val="00603950"/>
    <w:rsid w:val="00614229"/>
    <w:rsid w:val="006201CB"/>
    <w:rsid w:val="0062398A"/>
    <w:rsid w:val="00631988"/>
    <w:rsid w:val="00632053"/>
    <w:rsid w:val="00633152"/>
    <w:rsid w:val="006500A8"/>
    <w:rsid w:val="00655E9F"/>
    <w:rsid w:val="006675F1"/>
    <w:rsid w:val="00676E1D"/>
    <w:rsid w:val="00690EA4"/>
    <w:rsid w:val="0069228B"/>
    <w:rsid w:val="00693CBD"/>
    <w:rsid w:val="00695FB0"/>
    <w:rsid w:val="006B3630"/>
    <w:rsid w:val="006C006B"/>
    <w:rsid w:val="006D749A"/>
    <w:rsid w:val="006E51C9"/>
    <w:rsid w:val="006E787C"/>
    <w:rsid w:val="006F3746"/>
    <w:rsid w:val="006F6BC6"/>
    <w:rsid w:val="007000FC"/>
    <w:rsid w:val="0070087D"/>
    <w:rsid w:val="00711F1D"/>
    <w:rsid w:val="007142E1"/>
    <w:rsid w:val="00724CB0"/>
    <w:rsid w:val="00730948"/>
    <w:rsid w:val="00733F03"/>
    <w:rsid w:val="00734282"/>
    <w:rsid w:val="00736661"/>
    <w:rsid w:val="00740171"/>
    <w:rsid w:val="007417D2"/>
    <w:rsid w:val="0074189D"/>
    <w:rsid w:val="007441F8"/>
    <w:rsid w:val="00756AAD"/>
    <w:rsid w:val="0076615E"/>
    <w:rsid w:val="007679B0"/>
    <w:rsid w:val="007747D4"/>
    <w:rsid w:val="00777A24"/>
    <w:rsid w:val="00793E13"/>
    <w:rsid w:val="007A4C7E"/>
    <w:rsid w:val="007A67A3"/>
    <w:rsid w:val="007A736B"/>
    <w:rsid w:val="007B1E72"/>
    <w:rsid w:val="007B5184"/>
    <w:rsid w:val="007C4370"/>
    <w:rsid w:val="007C4BC5"/>
    <w:rsid w:val="007C738F"/>
    <w:rsid w:val="007E2718"/>
    <w:rsid w:val="00816920"/>
    <w:rsid w:val="008203A6"/>
    <w:rsid w:val="008241DE"/>
    <w:rsid w:val="0083460D"/>
    <w:rsid w:val="00834B15"/>
    <w:rsid w:val="00834B8F"/>
    <w:rsid w:val="008441BC"/>
    <w:rsid w:val="0086419E"/>
    <w:rsid w:val="008755D1"/>
    <w:rsid w:val="008814BE"/>
    <w:rsid w:val="008903FF"/>
    <w:rsid w:val="0089218D"/>
    <w:rsid w:val="0089289D"/>
    <w:rsid w:val="00892C4D"/>
    <w:rsid w:val="008A0073"/>
    <w:rsid w:val="008A1321"/>
    <w:rsid w:val="008B2530"/>
    <w:rsid w:val="008C1049"/>
    <w:rsid w:val="008C4027"/>
    <w:rsid w:val="008C496E"/>
    <w:rsid w:val="008C6654"/>
    <w:rsid w:val="008D3CAB"/>
    <w:rsid w:val="008E565F"/>
    <w:rsid w:val="00905222"/>
    <w:rsid w:val="0092211C"/>
    <w:rsid w:val="00922A30"/>
    <w:rsid w:val="00945101"/>
    <w:rsid w:val="009658CD"/>
    <w:rsid w:val="00966876"/>
    <w:rsid w:val="00967AFC"/>
    <w:rsid w:val="009712DA"/>
    <w:rsid w:val="00973B20"/>
    <w:rsid w:val="00975E9B"/>
    <w:rsid w:val="009865D0"/>
    <w:rsid w:val="0099007F"/>
    <w:rsid w:val="009B4C8D"/>
    <w:rsid w:val="009C08FA"/>
    <w:rsid w:val="009C1C0F"/>
    <w:rsid w:val="009C41E8"/>
    <w:rsid w:val="009C4C1A"/>
    <w:rsid w:val="009D2D8E"/>
    <w:rsid w:val="009D7A3F"/>
    <w:rsid w:val="009E24B8"/>
    <w:rsid w:val="009E4AB5"/>
    <w:rsid w:val="009E57D9"/>
    <w:rsid w:val="009F2159"/>
    <w:rsid w:val="009F3891"/>
    <w:rsid w:val="00A014B3"/>
    <w:rsid w:val="00A02F00"/>
    <w:rsid w:val="00A03FE2"/>
    <w:rsid w:val="00A12E62"/>
    <w:rsid w:val="00A2452C"/>
    <w:rsid w:val="00A42A16"/>
    <w:rsid w:val="00A501D0"/>
    <w:rsid w:val="00A53AC2"/>
    <w:rsid w:val="00A716B7"/>
    <w:rsid w:val="00A75448"/>
    <w:rsid w:val="00A90DFA"/>
    <w:rsid w:val="00AA6BCD"/>
    <w:rsid w:val="00AB3BE0"/>
    <w:rsid w:val="00AB7FEF"/>
    <w:rsid w:val="00AC3383"/>
    <w:rsid w:val="00AD169F"/>
    <w:rsid w:val="00AE313B"/>
    <w:rsid w:val="00AE6065"/>
    <w:rsid w:val="00B01AB4"/>
    <w:rsid w:val="00B02033"/>
    <w:rsid w:val="00B064E1"/>
    <w:rsid w:val="00B26683"/>
    <w:rsid w:val="00B71AD3"/>
    <w:rsid w:val="00B73D28"/>
    <w:rsid w:val="00B76ACA"/>
    <w:rsid w:val="00B77680"/>
    <w:rsid w:val="00B94371"/>
    <w:rsid w:val="00BA0D7B"/>
    <w:rsid w:val="00BA2DBD"/>
    <w:rsid w:val="00BA5ED0"/>
    <w:rsid w:val="00BB4D61"/>
    <w:rsid w:val="00BC2F28"/>
    <w:rsid w:val="00BC32EF"/>
    <w:rsid w:val="00BC40E9"/>
    <w:rsid w:val="00BD1D4E"/>
    <w:rsid w:val="00C16D48"/>
    <w:rsid w:val="00C170DD"/>
    <w:rsid w:val="00C171CA"/>
    <w:rsid w:val="00C2313A"/>
    <w:rsid w:val="00C23913"/>
    <w:rsid w:val="00C32D37"/>
    <w:rsid w:val="00C45156"/>
    <w:rsid w:val="00C505F2"/>
    <w:rsid w:val="00C61F97"/>
    <w:rsid w:val="00C6695A"/>
    <w:rsid w:val="00C674C1"/>
    <w:rsid w:val="00C72AD7"/>
    <w:rsid w:val="00C81163"/>
    <w:rsid w:val="00C83462"/>
    <w:rsid w:val="00C87395"/>
    <w:rsid w:val="00CA04F8"/>
    <w:rsid w:val="00CA39B6"/>
    <w:rsid w:val="00CA655B"/>
    <w:rsid w:val="00CB036B"/>
    <w:rsid w:val="00CC1803"/>
    <w:rsid w:val="00CC69FE"/>
    <w:rsid w:val="00CD619F"/>
    <w:rsid w:val="00CE0C03"/>
    <w:rsid w:val="00CE112D"/>
    <w:rsid w:val="00CE20E8"/>
    <w:rsid w:val="00CF7003"/>
    <w:rsid w:val="00D07424"/>
    <w:rsid w:val="00D117E3"/>
    <w:rsid w:val="00D151B0"/>
    <w:rsid w:val="00D1664C"/>
    <w:rsid w:val="00D22D64"/>
    <w:rsid w:val="00D346DA"/>
    <w:rsid w:val="00D36FC5"/>
    <w:rsid w:val="00D37DE4"/>
    <w:rsid w:val="00D40317"/>
    <w:rsid w:val="00D4370A"/>
    <w:rsid w:val="00D44F95"/>
    <w:rsid w:val="00D45170"/>
    <w:rsid w:val="00D45301"/>
    <w:rsid w:val="00D55BA4"/>
    <w:rsid w:val="00D60C53"/>
    <w:rsid w:val="00D619B4"/>
    <w:rsid w:val="00D65B32"/>
    <w:rsid w:val="00D7311D"/>
    <w:rsid w:val="00D73F92"/>
    <w:rsid w:val="00D9128E"/>
    <w:rsid w:val="00D93D68"/>
    <w:rsid w:val="00D94260"/>
    <w:rsid w:val="00D9641B"/>
    <w:rsid w:val="00DA066C"/>
    <w:rsid w:val="00DA5B65"/>
    <w:rsid w:val="00DA663F"/>
    <w:rsid w:val="00DB4D71"/>
    <w:rsid w:val="00DC3915"/>
    <w:rsid w:val="00DC6B08"/>
    <w:rsid w:val="00DD2D6F"/>
    <w:rsid w:val="00DE1EEA"/>
    <w:rsid w:val="00DE736D"/>
    <w:rsid w:val="00DF3DEC"/>
    <w:rsid w:val="00DF7DF0"/>
    <w:rsid w:val="00E13CCD"/>
    <w:rsid w:val="00E14A96"/>
    <w:rsid w:val="00E2525F"/>
    <w:rsid w:val="00E3132A"/>
    <w:rsid w:val="00E37B86"/>
    <w:rsid w:val="00E4271E"/>
    <w:rsid w:val="00E7432B"/>
    <w:rsid w:val="00E768F2"/>
    <w:rsid w:val="00E90396"/>
    <w:rsid w:val="00E909D3"/>
    <w:rsid w:val="00E94949"/>
    <w:rsid w:val="00EA4193"/>
    <w:rsid w:val="00EB3973"/>
    <w:rsid w:val="00EB4528"/>
    <w:rsid w:val="00EE1C59"/>
    <w:rsid w:val="00EE3E6D"/>
    <w:rsid w:val="00EF328D"/>
    <w:rsid w:val="00F00825"/>
    <w:rsid w:val="00F033D4"/>
    <w:rsid w:val="00F074CC"/>
    <w:rsid w:val="00F10B05"/>
    <w:rsid w:val="00F11CA5"/>
    <w:rsid w:val="00F15A73"/>
    <w:rsid w:val="00F27B98"/>
    <w:rsid w:val="00F36CB1"/>
    <w:rsid w:val="00F40F02"/>
    <w:rsid w:val="00F412A1"/>
    <w:rsid w:val="00F57BEE"/>
    <w:rsid w:val="00F60763"/>
    <w:rsid w:val="00F61724"/>
    <w:rsid w:val="00F62730"/>
    <w:rsid w:val="00F62894"/>
    <w:rsid w:val="00F722C9"/>
    <w:rsid w:val="00F74C0C"/>
    <w:rsid w:val="00F7503B"/>
    <w:rsid w:val="00F80471"/>
    <w:rsid w:val="00F838C1"/>
    <w:rsid w:val="00F842F4"/>
    <w:rsid w:val="00F8473A"/>
    <w:rsid w:val="00F87264"/>
    <w:rsid w:val="00F91AF8"/>
    <w:rsid w:val="00F92458"/>
    <w:rsid w:val="00F93FEE"/>
    <w:rsid w:val="00F979FC"/>
    <w:rsid w:val="00FA3D95"/>
    <w:rsid w:val="00FB7954"/>
    <w:rsid w:val="00FC313F"/>
    <w:rsid w:val="00FD3FEA"/>
    <w:rsid w:val="00FD4417"/>
    <w:rsid w:val="00FE069C"/>
    <w:rsid w:val="00FE294A"/>
    <w:rsid w:val="00FE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o:colormru v:ext="edit" colors="#ccc,#00b0ca,#ddd"/>
    </o:shapedefaults>
    <o:shapelayout v:ext="edit">
      <o:idmap v:ext="edit" data="1"/>
    </o:shapelayout>
  </w:shapeDefaults>
  <w:decimalSymbol w:val=","/>
  <w:listSeparator w:val=";"/>
  <w14:docId w14:val="05EA45AA"/>
  <w15:docId w15:val="{D2A9F79B-510F-4258-BA43-14EA24B2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3"/>
    <w:lsdException w:name="heading 2" w:uiPriority="4"/>
    <w:lsdException w:name="heading 3" w:uiPriority="5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2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441F8"/>
    <w:pPr>
      <w:spacing w:after="120"/>
    </w:pPr>
    <w:rPr>
      <w:rFonts w:ascii="Arial" w:hAnsi="Arial" w:cs="Arial"/>
      <w:bCs/>
      <w:color w:val="004254"/>
      <w:kern w:val="32"/>
      <w:sz w:val="22"/>
      <w:szCs w:val="22"/>
    </w:rPr>
  </w:style>
  <w:style w:type="paragraph" w:styleId="Ttulo1">
    <w:name w:val="heading 1"/>
    <w:next w:val="Ttulo2"/>
    <w:link w:val="Ttulo1Car"/>
    <w:autoRedefine/>
    <w:uiPriority w:val="3"/>
    <w:rsid w:val="00181D6B"/>
    <w:pPr>
      <w:keepNext/>
      <w:keepLines/>
      <w:numPr>
        <w:numId w:val="30"/>
      </w:numPr>
      <w:overflowPunct w:val="0"/>
      <w:autoSpaceDE w:val="0"/>
      <w:autoSpaceDN w:val="0"/>
      <w:adjustRightInd w:val="0"/>
      <w:spacing w:after="120"/>
      <w:ind w:left="680" w:hanging="680"/>
      <w:textAlignment w:val="baseline"/>
      <w:outlineLvl w:val="0"/>
    </w:pPr>
    <w:rPr>
      <w:rFonts w:ascii="Georgia" w:hAnsi="Georgia" w:cs="Arial"/>
      <w:color w:val="004254"/>
      <w:kern w:val="32"/>
      <w:sz w:val="40"/>
      <w:szCs w:val="28"/>
    </w:rPr>
  </w:style>
  <w:style w:type="paragraph" w:styleId="Ttulo2">
    <w:name w:val="heading 2"/>
    <w:next w:val="Normal"/>
    <w:link w:val="Ttulo2Car"/>
    <w:autoRedefine/>
    <w:uiPriority w:val="4"/>
    <w:rsid w:val="00091E97"/>
    <w:pPr>
      <w:keepNext/>
      <w:keepLines/>
      <w:numPr>
        <w:ilvl w:val="1"/>
        <w:numId w:val="30"/>
      </w:numPr>
      <w:overflowPunct w:val="0"/>
      <w:autoSpaceDE w:val="0"/>
      <w:autoSpaceDN w:val="0"/>
      <w:adjustRightInd w:val="0"/>
      <w:spacing w:after="120"/>
      <w:ind w:left="680" w:hanging="680"/>
      <w:textAlignment w:val="baseline"/>
      <w:outlineLvl w:val="1"/>
    </w:pPr>
    <w:rPr>
      <w:rFonts w:ascii="Arial" w:hAnsi="Arial" w:cs="Arial"/>
      <w:iCs/>
      <w:color w:val="03657C"/>
      <w:kern w:val="32"/>
      <w:sz w:val="28"/>
      <w:szCs w:val="22"/>
    </w:rPr>
  </w:style>
  <w:style w:type="paragraph" w:styleId="Ttulo3">
    <w:name w:val="heading 3"/>
    <w:basedOn w:val="Normal"/>
    <w:next w:val="Normal"/>
    <w:link w:val="Ttulo3Car"/>
    <w:uiPriority w:val="5"/>
    <w:rsid w:val="00DD2D6F"/>
    <w:pPr>
      <w:keepNext/>
      <w:numPr>
        <w:ilvl w:val="2"/>
        <w:numId w:val="1"/>
      </w:numPr>
      <w:tabs>
        <w:tab w:val="clear" w:pos="1425"/>
      </w:tabs>
      <w:ind w:left="567" w:hanging="567"/>
      <w:outlineLvl w:val="2"/>
    </w:pPr>
    <w:rPr>
      <w:bCs w:val="0"/>
      <w:sz w:val="24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181D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D09403" w:themeColor="accent1" w:themeShade="BF"/>
    </w:rPr>
  </w:style>
  <w:style w:type="paragraph" w:styleId="Ttulo5">
    <w:name w:val="heading 5"/>
    <w:basedOn w:val="Ttulo4"/>
    <w:next w:val="Normal"/>
    <w:link w:val="Ttulo5Car"/>
    <w:semiHidden/>
    <w:qFormat/>
    <w:rsid w:val="00181D6B"/>
    <w:pPr>
      <w:tabs>
        <w:tab w:val="num" w:pos="1134"/>
      </w:tabs>
      <w:overflowPunct w:val="0"/>
      <w:autoSpaceDE w:val="0"/>
      <w:autoSpaceDN w:val="0"/>
      <w:adjustRightInd w:val="0"/>
      <w:spacing w:before="240" w:after="60"/>
      <w:ind w:left="1134" w:hanging="1134"/>
      <w:textAlignment w:val="baseline"/>
      <w:outlineLvl w:val="4"/>
    </w:pPr>
    <w:rPr>
      <w:rFonts w:ascii="Arial" w:hAnsi="Arial"/>
      <w:bCs w:val="0"/>
      <w:i w:val="0"/>
      <w:iCs w:val="0"/>
      <w:color w:val="auto"/>
      <w:kern w:val="0"/>
      <w:szCs w:val="20"/>
      <w:lang w:val="en-GB" w:eastAsia="en-US"/>
    </w:rPr>
  </w:style>
  <w:style w:type="paragraph" w:styleId="Ttulo6">
    <w:name w:val="heading 6"/>
    <w:basedOn w:val="Ttulo5"/>
    <w:next w:val="Normal"/>
    <w:link w:val="Ttulo6Car"/>
    <w:semiHidden/>
    <w:qFormat/>
    <w:rsid w:val="00181D6B"/>
    <w:pPr>
      <w:tabs>
        <w:tab w:val="clear" w:pos="1134"/>
        <w:tab w:val="num" w:pos="1701"/>
      </w:tabs>
      <w:ind w:left="1701" w:hanging="1701"/>
      <w:outlineLvl w:val="5"/>
    </w:pPr>
  </w:style>
  <w:style w:type="paragraph" w:styleId="Ttulo7">
    <w:name w:val="heading 7"/>
    <w:basedOn w:val="Ttulo6"/>
    <w:next w:val="Normal"/>
    <w:link w:val="Ttulo7Car"/>
    <w:semiHidden/>
    <w:qFormat/>
    <w:rsid w:val="00181D6B"/>
    <w:pPr>
      <w:outlineLvl w:val="6"/>
    </w:pPr>
  </w:style>
  <w:style w:type="paragraph" w:styleId="Ttulo8">
    <w:name w:val="heading 8"/>
    <w:basedOn w:val="Ttulo7"/>
    <w:link w:val="Ttulo8Car"/>
    <w:semiHidden/>
    <w:qFormat/>
    <w:rsid w:val="00181D6B"/>
    <w:pPr>
      <w:tabs>
        <w:tab w:val="left" w:pos="1701"/>
        <w:tab w:val="num" w:pos="1800"/>
      </w:tabs>
      <w:outlineLvl w:val="7"/>
    </w:pPr>
  </w:style>
  <w:style w:type="paragraph" w:styleId="Ttulo9">
    <w:name w:val="heading 9"/>
    <w:basedOn w:val="Ttulo8"/>
    <w:next w:val="Normal"/>
    <w:link w:val="Ttulo9Car"/>
    <w:semiHidden/>
    <w:qFormat/>
    <w:rsid w:val="00181D6B"/>
    <w:pPr>
      <w:tabs>
        <w:tab w:val="clear" w:pos="1800"/>
        <w:tab w:val="num" w:pos="1584"/>
      </w:tabs>
      <w:ind w:left="1584" w:hanging="1584"/>
      <w:outlineLvl w:val="8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pgrafe1">
    <w:name w:val="Epígrafe1"/>
    <w:basedOn w:val="Normal"/>
    <w:next w:val="Normal"/>
    <w:rsid w:val="008F5C91"/>
    <w:rPr>
      <w:b/>
      <w:bCs w:val="0"/>
      <w:sz w:val="20"/>
      <w:szCs w:val="20"/>
    </w:rPr>
  </w:style>
  <w:style w:type="character" w:styleId="Nmerodepgina">
    <w:name w:val="page number"/>
    <w:basedOn w:val="Fuentedeprrafopredeter"/>
    <w:rsid w:val="00AC1BD9"/>
    <w:rPr>
      <w:rFonts w:ascii="Arial" w:hAnsi="Arial"/>
      <w:sz w:val="20"/>
    </w:rPr>
  </w:style>
  <w:style w:type="paragraph" w:customStyle="1" w:styleId="PORTtexsecundario">
    <w:name w:val="PORT_tex secundario"/>
    <w:basedOn w:val="Normal"/>
    <w:rsid w:val="00AC1BD9"/>
    <w:pPr>
      <w:ind w:left="378"/>
    </w:pPr>
    <w:rPr>
      <w:szCs w:val="20"/>
    </w:rPr>
  </w:style>
  <w:style w:type="paragraph" w:customStyle="1" w:styleId="PORTSubtituloportada">
    <w:name w:val="PORT_Subtitulo portada"/>
    <w:basedOn w:val="Normal"/>
    <w:rsid w:val="000D25D3"/>
    <w:pPr>
      <w:ind w:left="378"/>
    </w:pPr>
    <w:rPr>
      <w:color w:val="00B0CA"/>
      <w:sz w:val="28"/>
      <w:szCs w:val="20"/>
    </w:rPr>
  </w:style>
  <w:style w:type="paragraph" w:styleId="Encabezado">
    <w:name w:val="header"/>
    <w:basedOn w:val="Normal"/>
    <w:rsid w:val="00232BE4"/>
    <w:pPr>
      <w:tabs>
        <w:tab w:val="center" w:pos="4252"/>
        <w:tab w:val="right" w:pos="8504"/>
      </w:tabs>
    </w:pPr>
  </w:style>
  <w:style w:type="paragraph" w:customStyle="1" w:styleId="PORTTITPORTADA">
    <w:name w:val="PORT_TIT.PORTADA"/>
    <w:basedOn w:val="Normal"/>
    <w:rsid w:val="00A4547F"/>
    <w:pPr>
      <w:ind w:left="378"/>
    </w:pPr>
    <w:rPr>
      <w:b/>
      <w:bCs w:val="0"/>
      <w:caps/>
      <w:color w:val="000000"/>
      <w:sz w:val="56"/>
      <w:szCs w:val="20"/>
    </w:rPr>
  </w:style>
  <w:style w:type="paragraph" w:styleId="Piedepgina">
    <w:name w:val="footer"/>
    <w:basedOn w:val="Normal"/>
    <w:link w:val="PiedepginaCar"/>
    <w:uiPriority w:val="99"/>
    <w:rsid w:val="00157DE6"/>
    <w:rPr>
      <w:color w:val="A6A6A6"/>
      <w:sz w:val="16"/>
    </w:rPr>
  </w:style>
  <w:style w:type="paragraph" w:customStyle="1" w:styleId="Estilo1">
    <w:name w:val="Estilo1"/>
    <w:basedOn w:val="Normal"/>
    <w:rsid w:val="00896701"/>
    <w:rPr>
      <w:color w:val="999999"/>
      <w:sz w:val="16"/>
    </w:rPr>
  </w:style>
  <w:style w:type="paragraph" w:customStyle="1" w:styleId="Normal1">
    <w:name w:val="Normal1"/>
    <w:basedOn w:val="Normal"/>
    <w:rsid w:val="00C87395"/>
    <w:pPr>
      <w:tabs>
        <w:tab w:val="left" w:pos="-720"/>
        <w:tab w:val="left" w:pos="0"/>
        <w:tab w:val="left" w:pos="720"/>
      </w:tabs>
      <w:suppressAutoHyphens/>
      <w:spacing w:after="240"/>
      <w:ind w:left="1440"/>
      <w:jc w:val="both"/>
    </w:pPr>
    <w:rPr>
      <w:spacing w:val="-3"/>
      <w:sz w:val="24"/>
      <w:szCs w:val="20"/>
      <w:lang w:val="es-ES_tradnl"/>
    </w:rPr>
  </w:style>
  <w:style w:type="paragraph" w:styleId="TDC1">
    <w:name w:val="toc 1"/>
    <w:basedOn w:val="04Cuerpodetexto"/>
    <w:next w:val="Normal"/>
    <w:autoRedefine/>
    <w:uiPriority w:val="39"/>
    <w:rsid w:val="00A12E62"/>
    <w:pPr>
      <w:tabs>
        <w:tab w:val="left" w:pos="480"/>
        <w:tab w:val="right" w:leader="dot" w:pos="8222"/>
      </w:tabs>
    </w:pPr>
    <w:rPr>
      <w:noProof/>
      <w:color w:val="004254" w:themeColor="text1"/>
      <w:sz w:val="24"/>
    </w:rPr>
  </w:style>
  <w:style w:type="paragraph" w:styleId="TDC2">
    <w:name w:val="toc 2"/>
    <w:basedOn w:val="Normal"/>
    <w:next w:val="Normal"/>
    <w:autoRedefine/>
    <w:uiPriority w:val="39"/>
    <w:rsid w:val="00157DE6"/>
    <w:pPr>
      <w:tabs>
        <w:tab w:val="left" w:pos="567"/>
        <w:tab w:val="right" w:leader="dot" w:pos="8222"/>
      </w:tabs>
      <w:spacing w:before="120"/>
    </w:pPr>
  </w:style>
  <w:style w:type="character" w:styleId="Hipervnculo">
    <w:name w:val="Hyperlink"/>
    <w:basedOn w:val="Fuentedeprrafopredeter"/>
    <w:uiPriority w:val="99"/>
    <w:rsid w:val="00A12E62"/>
    <w:rPr>
      <w:rFonts w:ascii="Arial" w:hAnsi="Arial"/>
      <w:color w:val="03657C" w:themeColor="text2"/>
      <w:u w:val="single"/>
    </w:rPr>
  </w:style>
  <w:style w:type="character" w:customStyle="1" w:styleId="Ttulo1Car">
    <w:name w:val="Título 1 Car"/>
    <w:basedOn w:val="Fuentedeprrafopredeter"/>
    <w:link w:val="Ttulo1"/>
    <w:uiPriority w:val="3"/>
    <w:rsid w:val="00181D6B"/>
    <w:rPr>
      <w:rFonts w:ascii="Georgia" w:hAnsi="Georgia" w:cs="Arial"/>
      <w:color w:val="004254"/>
      <w:kern w:val="32"/>
      <w:sz w:val="40"/>
      <w:szCs w:val="28"/>
    </w:rPr>
  </w:style>
  <w:style w:type="paragraph" w:styleId="TDC3">
    <w:name w:val="toc 3"/>
    <w:basedOn w:val="Normal"/>
    <w:next w:val="Normal"/>
    <w:autoRedefine/>
    <w:uiPriority w:val="39"/>
    <w:unhideWhenUsed/>
    <w:rsid w:val="00157DE6"/>
    <w:pPr>
      <w:tabs>
        <w:tab w:val="left" w:pos="0"/>
        <w:tab w:val="left" w:pos="567"/>
        <w:tab w:val="right" w:leader="dot" w:pos="8222"/>
      </w:tabs>
      <w:spacing w:before="120"/>
    </w:pPr>
  </w:style>
  <w:style w:type="table" w:styleId="Tablaconcuadrcula">
    <w:name w:val="Table Grid"/>
    <w:basedOn w:val="Tablanormal"/>
    <w:uiPriority w:val="59"/>
    <w:rsid w:val="001321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aliases w:val="Título Portada"/>
    <w:next w:val="Normal"/>
    <w:link w:val="TtuloTDCCar"/>
    <w:uiPriority w:val="39"/>
    <w:unhideWhenUsed/>
    <w:qFormat/>
    <w:rsid w:val="00A12E62"/>
    <w:pPr>
      <w:spacing w:before="120" w:after="360"/>
    </w:pPr>
    <w:rPr>
      <w:rFonts w:ascii="Georgia" w:hAnsi="Georgia" w:cs="Arial"/>
      <w:bCs/>
      <w:color w:val="004254" w:themeColor="text1"/>
      <w:spacing w:val="-3"/>
      <w:kern w:val="32"/>
      <w:sz w:val="40"/>
      <w:szCs w:val="28"/>
      <w:lang w:val="es-ES_tradnl"/>
    </w:rPr>
  </w:style>
  <w:style w:type="character" w:styleId="Nmerodelnea">
    <w:name w:val="line number"/>
    <w:basedOn w:val="Fuentedeprrafopredeter"/>
    <w:uiPriority w:val="99"/>
    <w:semiHidden/>
    <w:unhideWhenUsed/>
    <w:rsid w:val="00157DE6"/>
  </w:style>
  <w:style w:type="paragraph" w:customStyle="1" w:styleId="EncabezadodeTabla">
    <w:name w:val="Encabezado de Tabla"/>
    <w:basedOn w:val="Normal"/>
    <w:rsid w:val="00793E13"/>
    <w:pPr>
      <w:shd w:val="clear" w:color="auto" w:fill="03657C"/>
      <w:spacing w:before="240" w:after="240"/>
      <w:jc w:val="center"/>
    </w:pPr>
    <w:rPr>
      <w:color w:val="E8E8E8" w:themeColor="background1"/>
    </w:rPr>
  </w:style>
  <w:style w:type="paragraph" w:customStyle="1" w:styleId="PrimeraColumna">
    <w:name w:val="Primera Columna"/>
    <w:basedOn w:val="Normal"/>
    <w:rsid w:val="00793E13"/>
    <w:pPr>
      <w:shd w:val="clear" w:color="auto" w:fill="E8E8E8"/>
      <w:spacing w:before="240" w:after="240"/>
      <w:jc w:val="center"/>
    </w:pPr>
    <w:rPr>
      <w:rFonts w:cs="Times New Roman"/>
      <w:bCs w:val="0"/>
      <w:kern w:val="0"/>
      <w:sz w:val="20"/>
      <w:szCs w:val="24"/>
    </w:rPr>
  </w:style>
  <w:style w:type="paragraph" w:customStyle="1" w:styleId="Textodetabla">
    <w:name w:val="Texto de tabla"/>
    <w:basedOn w:val="Normal"/>
    <w:rsid w:val="00394A33"/>
  </w:style>
  <w:style w:type="paragraph" w:styleId="Textodeglobo">
    <w:name w:val="Balloon Text"/>
    <w:basedOn w:val="Normal"/>
    <w:link w:val="TextodegloboCar"/>
    <w:uiPriority w:val="99"/>
    <w:semiHidden/>
    <w:unhideWhenUsed/>
    <w:rsid w:val="003A654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654D"/>
    <w:rPr>
      <w:rFonts w:ascii="Tahoma" w:hAnsi="Tahoma" w:cs="Tahoma"/>
      <w:bCs/>
      <w:kern w:val="32"/>
      <w:sz w:val="16"/>
      <w:szCs w:val="16"/>
    </w:rPr>
  </w:style>
  <w:style w:type="paragraph" w:styleId="Sinespaciado">
    <w:name w:val="No Spacing"/>
    <w:uiPriority w:val="1"/>
    <w:rsid w:val="00793E13"/>
    <w:pPr>
      <w:ind w:left="567"/>
    </w:pPr>
    <w:rPr>
      <w:rFonts w:ascii="Arial" w:hAnsi="Arial" w:cs="Arial"/>
      <w:bCs/>
      <w:color w:val="004254"/>
      <w:kern w:val="32"/>
      <w:sz w:val="22"/>
      <w:szCs w:val="22"/>
    </w:rPr>
  </w:style>
  <w:style w:type="paragraph" w:styleId="Ttulo">
    <w:name w:val="Title"/>
    <w:basedOn w:val="Normal"/>
    <w:next w:val="Normal"/>
    <w:link w:val="TtuloCar"/>
    <w:uiPriority w:val="10"/>
    <w:rsid w:val="00793E13"/>
    <w:pPr>
      <w:spacing w:after="0"/>
      <w:contextualSpacing/>
    </w:pPr>
    <w:rPr>
      <w:rFonts w:ascii="Georgia" w:eastAsiaTheme="majorEastAsia" w:hAnsi="Georgia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93E13"/>
    <w:rPr>
      <w:rFonts w:ascii="Georgia" w:eastAsiaTheme="majorEastAsia" w:hAnsi="Georgia" w:cstheme="majorBidi"/>
      <w:bCs/>
      <w:color w:val="004254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rsid w:val="00793E13"/>
    <w:pPr>
      <w:numPr>
        <w:ilvl w:val="1"/>
      </w:numPr>
      <w:spacing w:after="160"/>
      <w:ind w:left="567"/>
    </w:pPr>
    <w:rPr>
      <w:rFonts w:eastAsiaTheme="minorEastAsia" w:cstheme="minorBidi"/>
      <w:color w:val="03657C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793E13"/>
    <w:rPr>
      <w:rFonts w:ascii="Arial" w:eastAsiaTheme="minorEastAsia" w:hAnsi="Arial" w:cstheme="minorBidi"/>
      <w:bCs/>
      <w:color w:val="03657C"/>
      <w:spacing w:val="15"/>
      <w:kern w:val="32"/>
      <w:sz w:val="22"/>
      <w:szCs w:val="22"/>
    </w:rPr>
  </w:style>
  <w:style w:type="character" w:styleId="nfasissutil">
    <w:name w:val="Subtle Emphasis"/>
    <w:basedOn w:val="Fuentedeprrafopredeter"/>
    <w:uiPriority w:val="19"/>
    <w:rsid w:val="00793E13"/>
    <w:rPr>
      <w:i/>
      <w:iCs/>
      <w:color w:val="03657C"/>
    </w:rPr>
  </w:style>
  <w:style w:type="character" w:styleId="nfasis">
    <w:name w:val="Emphasis"/>
    <w:basedOn w:val="Fuentedeprrafopredeter"/>
    <w:uiPriority w:val="20"/>
    <w:rsid w:val="00B73D28"/>
    <w:rPr>
      <w:i/>
      <w:iCs/>
    </w:rPr>
  </w:style>
  <w:style w:type="character" w:styleId="nfasisintenso">
    <w:name w:val="Intense Emphasis"/>
    <w:basedOn w:val="Fuentedeprrafopredeter"/>
    <w:uiPriority w:val="21"/>
    <w:rsid w:val="00B73D28"/>
    <w:rPr>
      <w:i/>
      <w:iCs/>
      <w:color w:val="FBBB21"/>
    </w:rPr>
  </w:style>
  <w:style w:type="character" w:styleId="Textoennegrita">
    <w:name w:val="Strong"/>
    <w:basedOn w:val="Fuentedeprrafopredeter"/>
    <w:uiPriority w:val="22"/>
    <w:rsid w:val="00B73D28"/>
    <w:rPr>
      <w:b/>
      <w:bCs/>
    </w:rPr>
  </w:style>
  <w:style w:type="paragraph" w:styleId="Cita">
    <w:name w:val="Quote"/>
    <w:basedOn w:val="Normal"/>
    <w:next w:val="Normal"/>
    <w:link w:val="CitaCar"/>
    <w:uiPriority w:val="29"/>
    <w:rsid w:val="00B73D28"/>
    <w:pPr>
      <w:spacing w:before="200" w:after="160"/>
      <w:ind w:left="864" w:right="864"/>
      <w:jc w:val="center"/>
    </w:pPr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B73D28"/>
    <w:rPr>
      <w:rFonts w:ascii="Arial" w:hAnsi="Arial" w:cs="Arial"/>
      <w:bCs/>
      <w:i/>
      <w:iCs/>
      <w:color w:val="004254"/>
      <w:kern w:val="32"/>
      <w:sz w:val="22"/>
      <w:szCs w:val="22"/>
    </w:rPr>
  </w:style>
  <w:style w:type="paragraph" w:styleId="Citadestacada">
    <w:name w:val="Intense Quote"/>
    <w:basedOn w:val="Normal"/>
    <w:next w:val="Normal"/>
    <w:link w:val="CitadestacadaCar"/>
    <w:uiPriority w:val="30"/>
    <w:rsid w:val="00B73D28"/>
    <w:pPr>
      <w:pBdr>
        <w:top w:val="single" w:sz="4" w:space="10" w:color="FBBB21" w:themeColor="accent1"/>
        <w:bottom w:val="single" w:sz="4" w:space="10" w:color="FBBB21" w:themeColor="accent1"/>
      </w:pBdr>
      <w:spacing w:before="360" w:after="360"/>
      <w:ind w:left="864" w:right="864"/>
      <w:jc w:val="center"/>
    </w:pPr>
    <w:rPr>
      <w:i/>
      <w:iCs/>
      <w:color w:val="03657C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3D28"/>
    <w:rPr>
      <w:rFonts w:ascii="Arial" w:hAnsi="Arial" w:cs="Arial"/>
      <w:bCs/>
      <w:i/>
      <w:iCs/>
      <w:color w:val="03657C"/>
      <w:kern w:val="32"/>
      <w:sz w:val="22"/>
      <w:szCs w:val="22"/>
    </w:rPr>
  </w:style>
  <w:style w:type="character" w:styleId="Referenciasutil">
    <w:name w:val="Subtle Reference"/>
    <w:basedOn w:val="Fuentedeprrafopredeter"/>
    <w:uiPriority w:val="31"/>
    <w:rsid w:val="00B73D28"/>
    <w:rPr>
      <w:smallCaps/>
      <w:color w:val="03657C"/>
    </w:rPr>
  </w:style>
  <w:style w:type="character" w:styleId="Referenciaintensa">
    <w:name w:val="Intense Reference"/>
    <w:basedOn w:val="Fuentedeprrafopredeter"/>
    <w:uiPriority w:val="32"/>
    <w:rsid w:val="00B73D28"/>
    <w:rPr>
      <w:b/>
      <w:bCs/>
      <w:smallCaps/>
      <w:color w:val="03657C"/>
      <w:spacing w:val="5"/>
    </w:rPr>
  </w:style>
  <w:style w:type="character" w:styleId="Ttulodellibro">
    <w:name w:val="Book Title"/>
    <w:basedOn w:val="Fuentedeprrafopredeter"/>
    <w:uiPriority w:val="33"/>
    <w:rsid w:val="00B73D28"/>
    <w:rPr>
      <w:b/>
      <w:bCs/>
      <w:i/>
      <w:iCs/>
      <w:spacing w:val="5"/>
    </w:rPr>
  </w:style>
  <w:style w:type="paragraph" w:styleId="Prrafodelista">
    <w:name w:val="List Paragraph"/>
    <w:basedOn w:val="Normal"/>
    <w:uiPriority w:val="34"/>
    <w:rsid w:val="00520064"/>
    <w:rPr>
      <w:color w:val="03657C" w:themeColor="text2"/>
      <w:sz w:val="24"/>
    </w:rPr>
  </w:style>
  <w:style w:type="paragraph" w:styleId="Descripcin">
    <w:name w:val="caption"/>
    <w:basedOn w:val="Normal"/>
    <w:next w:val="Normal"/>
    <w:link w:val="DescripcinCar"/>
    <w:uiPriority w:val="2"/>
    <w:rsid w:val="00F87264"/>
    <w:pPr>
      <w:spacing w:after="0"/>
    </w:pPr>
    <w:rPr>
      <w:iCs/>
      <w:color w:val="03657C" w:themeColor="text2"/>
      <w:sz w:val="32"/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722C9"/>
    <w:rPr>
      <w:rFonts w:ascii="Arial" w:hAnsi="Arial" w:cs="Arial"/>
      <w:bCs/>
      <w:color w:val="A6A6A6"/>
      <w:kern w:val="32"/>
      <w:sz w:val="16"/>
      <w:szCs w:val="22"/>
    </w:rPr>
  </w:style>
  <w:style w:type="paragraph" w:customStyle="1" w:styleId="Piedepginaypaginacin">
    <w:name w:val="Pie de página y paginación"/>
    <w:link w:val="PiedepginaypaginacinCar"/>
    <w:qFormat/>
    <w:rsid w:val="00756AAD"/>
    <w:pPr>
      <w:jc w:val="right"/>
    </w:pPr>
    <w:rPr>
      <w:rFonts w:ascii="Arial" w:hAnsi="Arial" w:cs="Arial"/>
      <w:bCs/>
      <w:color w:val="004254" w:themeColor="text1"/>
      <w:kern w:val="32"/>
      <w:sz w:val="16"/>
      <w:szCs w:val="16"/>
    </w:rPr>
  </w:style>
  <w:style w:type="character" w:customStyle="1" w:styleId="PiedepginaypaginacinCar">
    <w:name w:val="Pie de página y paginación Car"/>
    <w:basedOn w:val="Fuentedeprrafopredeter"/>
    <w:link w:val="Piedepginaypaginacin"/>
    <w:rsid w:val="00756AAD"/>
    <w:rPr>
      <w:rFonts w:ascii="Arial" w:hAnsi="Arial" w:cs="Arial"/>
      <w:bCs/>
      <w:color w:val="004254" w:themeColor="text1"/>
      <w:kern w:val="32"/>
      <w:sz w:val="16"/>
      <w:szCs w:val="16"/>
    </w:rPr>
  </w:style>
  <w:style w:type="paragraph" w:customStyle="1" w:styleId="00TtuloNivel1">
    <w:name w:val="00_Título Nivel 1"/>
    <w:basedOn w:val="Ttulo1"/>
    <w:next w:val="01Subttulo"/>
    <w:link w:val="00TtuloNivel1Car"/>
    <w:qFormat/>
    <w:rsid w:val="004319BC"/>
    <w:pPr>
      <w:spacing w:after="360"/>
    </w:pPr>
  </w:style>
  <w:style w:type="paragraph" w:customStyle="1" w:styleId="01Subttulo">
    <w:name w:val="01_Subtítulo"/>
    <w:basedOn w:val="Ttulo2"/>
    <w:next w:val="04Cuerpodetexto"/>
    <w:link w:val="01SubttuloCar"/>
    <w:qFormat/>
    <w:rsid w:val="00E768F2"/>
    <w:pPr>
      <w:spacing w:after="240"/>
    </w:pPr>
  </w:style>
  <w:style w:type="character" w:customStyle="1" w:styleId="00TtuloNivel1Car">
    <w:name w:val="00_Título Nivel 1 Car"/>
    <w:basedOn w:val="Ttulo1Car"/>
    <w:link w:val="00TtuloNivel1"/>
    <w:rsid w:val="004319BC"/>
    <w:rPr>
      <w:rFonts w:ascii="Georgia" w:hAnsi="Georgia" w:cs="Arial"/>
      <w:color w:val="004254"/>
      <w:kern w:val="32"/>
      <w:sz w:val="40"/>
      <w:szCs w:val="28"/>
    </w:rPr>
  </w:style>
  <w:style w:type="character" w:customStyle="1" w:styleId="Ttulo2Car">
    <w:name w:val="Título 2 Car"/>
    <w:basedOn w:val="Fuentedeprrafopredeter"/>
    <w:link w:val="Ttulo2"/>
    <w:uiPriority w:val="4"/>
    <w:rsid w:val="00091E97"/>
    <w:rPr>
      <w:rFonts w:ascii="Arial" w:hAnsi="Arial" w:cs="Arial"/>
      <w:iCs/>
      <w:color w:val="03657C"/>
      <w:kern w:val="32"/>
      <w:sz w:val="28"/>
      <w:szCs w:val="22"/>
    </w:rPr>
  </w:style>
  <w:style w:type="paragraph" w:customStyle="1" w:styleId="02TtuloNivel2">
    <w:name w:val="02_Título Nivel 2"/>
    <w:basedOn w:val="Ttulo3"/>
    <w:next w:val="04Cuerpodetexto"/>
    <w:link w:val="02TtuloNivel2Car"/>
    <w:qFormat/>
    <w:rsid w:val="00E768F2"/>
    <w:pPr>
      <w:keepLines/>
      <w:numPr>
        <w:numId w:val="30"/>
      </w:numPr>
      <w:overflowPunct w:val="0"/>
      <w:autoSpaceDE w:val="0"/>
      <w:autoSpaceDN w:val="0"/>
      <w:adjustRightInd w:val="0"/>
      <w:ind w:left="680" w:hanging="680"/>
      <w:textAlignment w:val="baseline"/>
    </w:pPr>
    <w:rPr>
      <w:color w:val="004254" w:themeColor="text1"/>
      <w:sz w:val="22"/>
    </w:rPr>
  </w:style>
  <w:style w:type="character" w:customStyle="1" w:styleId="01SubttuloCar">
    <w:name w:val="01_Subtítulo Car"/>
    <w:basedOn w:val="Ttulo2Car"/>
    <w:link w:val="01Subttulo"/>
    <w:rsid w:val="00E768F2"/>
    <w:rPr>
      <w:rFonts w:ascii="Arial" w:hAnsi="Arial" w:cs="Arial"/>
      <w:iCs/>
      <w:color w:val="03657C"/>
      <w:kern w:val="32"/>
      <w:sz w:val="28"/>
      <w:szCs w:val="22"/>
    </w:rPr>
  </w:style>
  <w:style w:type="paragraph" w:customStyle="1" w:styleId="03TtuloNivel3">
    <w:name w:val="03_Título Nivel 3"/>
    <w:basedOn w:val="04Cuerpodetexto"/>
    <w:next w:val="04Cuerpodetexto"/>
    <w:link w:val="03TtuloNivel3Car"/>
    <w:qFormat/>
    <w:rsid w:val="00E768F2"/>
    <w:pPr>
      <w:numPr>
        <w:ilvl w:val="3"/>
        <w:numId w:val="30"/>
      </w:numPr>
      <w:overflowPunct w:val="0"/>
      <w:autoSpaceDE w:val="0"/>
      <w:autoSpaceDN w:val="0"/>
      <w:adjustRightInd w:val="0"/>
      <w:spacing w:after="120"/>
      <w:ind w:left="680" w:hanging="680"/>
      <w:textAlignment w:val="baseline"/>
      <w:outlineLvl w:val="3"/>
    </w:pPr>
    <w:rPr>
      <w:b/>
      <w:color w:val="03657C" w:themeColor="text2"/>
    </w:rPr>
  </w:style>
  <w:style w:type="character" w:customStyle="1" w:styleId="02TtuloNivel2Car">
    <w:name w:val="02_Título Nivel 2 Car"/>
    <w:basedOn w:val="Ttulo3Car"/>
    <w:link w:val="02TtuloNivel2"/>
    <w:rsid w:val="00E768F2"/>
    <w:rPr>
      <w:rFonts w:ascii="Arial" w:hAnsi="Arial" w:cs="Arial"/>
      <w:color w:val="004254" w:themeColor="text1"/>
      <w:kern w:val="32"/>
      <w:sz w:val="22"/>
      <w:szCs w:val="22"/>
    </w:rPr>
  </w:style>
  <w:style w:type="paragraph" w:customStyle="1" w:styleId="04Cuerpodetexto">
    <w:name w:val="04_Cuerpo de texto"/>
    <w:basedOn w:val="Normal"/>
    <w:link w:val="04CuerpodetextoCar"/>
    <w:qFormat/>
    <w:rsid w:val="00E768F2"/>
    <w:pPr>
      <w:spacing w:after="240"/>
    </w:pPr>
    <w:rPr>
      <w:sz w:val="18"/>
    </w:rPr>
  </w:style>
  <w:style w:type="character" w:customStyle="1" w:styleId="03TtuloNivel3Car">
    <w:name w:val="03_Título Nivel 3 Car"/>
    <w:basedOn w:val="Ttulo4Car"/>
    <w:link w:val="03TtuloNivel3"/>
    <w:rsid w:val="00E768F2"/>
    <w:rPr>
      <w:rFonts w:ascii="Arial" w:eastAsiaTheme="majorEastAsia" w:hAnsi="Arial" w:cs="Arial"/>
      <w:b/>
      <w:bCs/>
      <w:i w:val="0"/>
      <w:iCs w:val="0"/>
      <w:color w:val="03657C" w:themeColor="text2"/>
      <w:kern w:val="32"/>
      <w:sz w:val="18"/>
      <w:szCs w:val="22"/>
    </w:rPr>
  </w:style>
  <w:style w:type="character" w:customStyle="1" w:styleId="Ttulo4Car">
    <w:name w:val="Título 4 Car"/>
    <w:basedOn w:val="Fuentedeprrafopredeter"/>
    <w:link w:val="Ttulo4"/>
    <w:semiHidden/>
    <w:rsid w:val="00181D6B"/>
    <w:rPr>
      <w:rFonts w:asciiTheme="majorHAnsi" w:eastAsiaTheme="majorEastAsia" w:hAnsiTheme="majorHAnsi" w:cstheme="majorBidi"/>
      <w:bCs/>
      <w:i/>
      <w:iCs/>
      <w:color w:val="D09403" w:themeColor="accent1" w:themeShade="BF"/>
      <w:kern w:val="32"/>
      <w:sz w:val="22"/>
      <w:szCs w:val="22"/>
    </w:rPr>
  </w:style>
  <w:style w:type="character" w:customStyle="1" w:styleId="Ttulo5Car">
    <w:name w:val="Título 5 Car"/>
    <w:basedOn w:val="Fuentedeprrafopredeter"/>
    <w:link w:val="Ttulo5"/>
    <w:semiHidden/>
    <w:rsid w:val="00181D6B"/>
    <w:rPr>
      <w:rFonts w:ascii="Arial" w:eastAsiaTheme="majorEastAsia" w:hAnsi="Arial" w:cstheme="majorBidi"/>
      <w:sz w:val="22"/>
      <w:lang w:val="en-GB" w:eastAsia="en-US"/>
    </w:rPr>
  </w:style>
  <w:style w:type="character" w:customStyle="1" w:styleId="Ttulo6Car">
    <w:name w:val="Título 6 Car"/>
    <w:basedOn w:val="Fuentedeprrafopredeter"/>
    <w:link w:val="Ttulo6"/>
    <w:semiHidden/>
    <w:rsid w:val="00181D6B"/>
    <w:rPr>
      <w:rFonts w:ascii="Arial" w:eastAsiaTheme="majorEastAsia" w:hAnsi="Arial" w:cstheme="majorBidi"/>
      <w:sz w:val="22"/>
      <w:lang w:val="en-GB" w:eastAsia="en-US"/>
    </w:rPr>
  </w:style>
  <w:style w:type="character" w:customStyle="1" w:styleId="Ttulo7Car">
    <w:name w:val="Título 7 Car"/>
    <w:basedOn w:val="Fuentedeprrafopredeter"/>
    <w:link w:val="Ttulo7"/>
    <w:semiHidden/>
    <w:rsid w:val="00181D6B"/>
    <w:rPr>
      <w:rFonts w:ascii="Arial" w:eastAsiaTheme="majorEastAsia" w:hAnsi="Arial" w:cstheme="majorBidi"/>
      <w:sz w:val="22"/>
      <w:lang w:val="en-GB" w:eastAsia="en-US"/>
    </w:rPr>
  </w:style>
  <w:style w:type="character" w:customStyle="1" w:styleId="Ttulo8Car">
    <w:name w:val="Título 8 Car"/>
    <w:basedOn w:val="Fuentedeprrafopredeter"/>
    <w:link w:val="Ttulo8"/>
    <w:semiHidden/>
    <w:rsid w:val="00181D6B"/>
    <w:rPr>
      <w:rFonts w:ascii="Arial" w:eastAsiaTheme="majorEastAsia" w:hAnsi="Arial" w:cstheme="majorBidi"/>
      <w:sz w:val="22"/>
      <w:lang w:val="en-GB" w:eastAsia="en-US"/>
    </w:rPr>
  </w:style>
  <w:style w:type="character" w:customStyle="1" w:styleId="Ttulo9Car">
    <w:name w:val="Título 9 Car"/>
    <w:basedOn w:val="Fuentedeprrafopredeter"/>
    <w:link w:val="Ttulo9"/>
    <w:semiHidden/>
    <w:rsid w:val="00181D6B"/>
    <w:rPr>
      <w:rFonts w:ascii="Arial" w:eastAsiaTheme="majorEastAsia" w:hAnsi="Arial" w:cstheme="majorBidi"/>
      <w:sz w:val="22"/>
      <w:lang w:val="en-GB" w:eastAsia="en-US"/>
    </w:rPr>
  </w:style>
  <w:style w:type="character" w:customStyle="1" w:styleId="Ttulo3Car">
    <w:name w:val="Título 3 Car"/>
    <w:basedOn w:val="Fuentedeprrafopredeter"/>
    <w:link w:val="Ttulo3"/>
    <w:uiPriority w:val="5"/>
    <w:rsid w:val="00181D6B"/>
    <w:rPr>
      <w:rFonts w:ascii="Arial" w:hAnsi="Arial" w:cs="Arial"/>
      <w:color w:val="004254"/>
      <w:kern w:val="32"/>
      <w:sz w:val="24"/>
      <w:szCs w:val="22"/>
    </w:rPr>
  </w:style>
  <w:style w:type="paragraph" w:styleId="Sangranormal">
    <w:name w:val="Normal Indent"/>
    <w:basedOn w:val="Normal"/>
    <w:uiPriority w:val="1"/>
    <w:rsid w:val="00181D6B"/>
    <w:pPr>
      <w:keepLines/>
      <w:spacing w:before="60" w:after="60"/>
      <w:ind w:left="720"/>
      <w:jc w:val="both"/>
    </w:pPr>
    <w:rPr>
      <w:rFonts w:eastAsiaTheme="minorEastAsia" w:cs="Times New Roman"/>
      <w:bCs w:val="0"/>
      <w:color w:val="auto"/>
      <w:kern w:val="0"/>
      <w:szCs w:val="20"/>
      <w:lang w:val="en-GB" w:eastAsia="zh-CN"/>
    </w:rPr>
  </w:style>
  <w:style w:type="paragraph" w:customStyle="1" w:styleId="ListaNivel1">
    <w:name w:val="Lista Nivel 1"/>
    <w:basedOn w:val="04Cuerpodetexto"/>
    <w:uiPriority w:val="6"/>
    <w:qFormat/>
    <w:rsid w:val="000B674F"/>
    <w:pPr>
      <w:keepLines/>
      <w:numPr>
        <w:numId w:val="31"/>
      </w:numPr>
      <w:spacing w:after="90"/>
      <w:ind w:left="340" w:hanging="340"/>
    </w:pPr>
    <w:rPr>
      <w:rFonts w:eastAsiaTheme="minorEastAsia" w:cs="Times New Roman"/>
      <w:bCs w:val="0"/>
      <w:color w:val="004254" w:themeColor="text1"/>
      <w:kern w:val="0"/>
      <w:szCs w:val="20"/>
      <w:lang w:val="en-GB" w:eastAsia="zh-CN"/>
    </w:rPr>
  </w:style>
  <w:style w:type="paragraph" w:customStyle="1" w:styleId="ListaNivel2">
    <w:name w:val="Lista Nivel 2"/>
    <w:basedOn w:val="04Cuerpodetexto"/>
    <w:uiPriority w:val="7"/>
    <w:qFormat/>
    <w:rsid w:val="000B674F"/>
    <w:pPr>
      <w:keepLines/>
      <w:numPr>
        <w:numId w:val="36"/>
      </w:numPr>
      <w:spacing w:after="90"/>
      <w:ind w:left="680" w:hanging="340"/>
    </w:pPr>
    <w:rPr>
      <w:rFonts w:eastAsiaTheme="minorEastAsia" w:cs="Times New Roman"/>
      <w:bCs w:val="0"/>
      <w:color w:val="004254" w:themeColor="text1"/>
      <w:kern w:val="0"/>
      <w:szCs w:val="20"/>
      <w:lang w:val="en-GB" w:eastAsia="zh-CN"/>
    </w:rPr>
  </w:style>
  <w:style w:type="paragraph" w:customStyle="1" w:styleId="ListaNivel3">
    <w:name w:val="Lista Nivel 3"/>
    <w:basedOn w:val="04Cuerpodetexto"/>
    <w:uiPriority w:val="8"/>
    <w:qFormat/>
    <w:rsid w:val="000B674F"/>
    <w:pPr>
      <w:keepLines/>
      <w:numPr>
        <w:numId w:val="37"/>
      </w:numPr>
      <w:spacing w:after="90"/>
      <w:ind w:left="1020" w:hanging="340"/>
    </w:pPr>
    <w:rPr>
      <w:rFonts w:eastAsiaTheme="minorEastAsia" w:cs="Times New Roman"/>
      <w:bCs w:val="0"/>
      <w:color w:val="004254" w:themeColor="text1"/>
      <w:kern w:val="0"/>
      <w:szCs w:val="20"/>
      <w:lang w:val="en-GB" w:eastAsia="zh-CN"/>
    </w:rPr>
  </w:style>
  <w:style w:type="paragraph" w:customStyle="1" w:styleId="ListNumNiv1">
    <w:name w:val="List. Num. Niv. 1"/>
    <w:basedOn w:val="04Cuerpodetexto"/>
    <w:uiPriority w:val="9"/>
    <w:qFormat/>
    <w:rsid w:val="003D1728"/>
    <w:pPr>
      <w:keepLines/>
      <w:numPr>
        <w:numId w:val="32"/>
      </w:numPr>
      <w:spacing w:after="90"/>
      <w:ind w:left="340" w:hanging="340"/>
    </w:pPr>
    <w:rPr>
      <w:rFonts w:eastAsiaTheme="minorEastAsia" w:cs="Times New Roman"/>
      <w:bCs w:val="0"/>
      <w:color w:val="004254" w:themeColor="text1"/>
      <w:kern w:val="0"/>
      <w:szCs w:val="20"/>
      <w:lang w:val="en-GB" w:eastAsia="zh-CN"/>
    </w:rPr>
  </w:style>
  <w:style w:type="paragraph" w:customStyle="1" w:styleId="ListNumNiv2">
    <w:name w:val="List. Num. Niv. 2"/>
    <w:basedOn w:val="04Cuerpodetexto"/>
    <w:uiPriority w:val="10"/>
    <w:qFormat/>
    <w:rsid w:val="003D1728"/>
    <w:pPr>
      <w:keepLines/>
      <w:numPr>
        <w:numId w:val="38"/>
      </w:numPr>
      <w:spacing w:after="90"/>
      <w:ind w:left="680" w:hanging="340"/>
    </w:pPr>
    <w:rPr>
      <w:rFonts w:eastAsiaTheme="minorEastAsia" w:cs="Times New Roman"/>
      <w:bCs w:val="0"/>
      <w:color w:val="004254" w:themeColor="text1"/>
      <w:kern w:val="0"/>
      <w:szCs w:val="20"/>
      <w:lang w:val="en-GB" w:eastAsia="zh-CN"/>
    </w:rPr>
  </w:style>
  <w:style w:type="paragraph" w:customStyle="1" w:styleId="ListNumNiv3">
    <w:name w:val="List. Num. Niv. 3"/>
    <w:basedOn w:val="04Cuerpodetexto"/>
    <w:uiPriority w:val="11"/>
    <w:qFormat/>
    <w:rsid w:val="003D1728"/>
    <w:pPr>
      <w:keepLines/>
      <w:numPr>
        <w:numId w:val="39"/>
      </w:numPr>
      <w:spacing w:after="90"/>
      <w:ind w:left="1020" w:hanging="340"/>
    </w:pPr>
    <w:rPr>
      <w:rFonts w:eastAsiaTheme="minorEastAsia" w:cs="Times New Roman"/>
      <w:bCs w:val="0"/>
      <w:color w:val="004254" w:themeColor="text1"/>
      <w:kern w:val="0"/>
      <w:szCs w:val="20"/>
      <w:lang w:val="en-GB" w:eastAsia="zh-CN"/>
    </w:rPr>
  </w:style>
  <w:style w:type="paragraph" w:customStyle="1" w:styleId="zListendB">
    <w:name w:val="zList endB"/>
    <w:basedOn w:val="Normal"/>
    <w:next w:val="Normal"/>
    <w:semiHidden/>
    <w:rsid w:val="00181D6B"/>
    <w:pPr>
      <w:keepLines/>
      <w:numPr>
        <w:ilvl w:val="4"/>
        <w:numId w:val="31"/>
      </w:numPr>
      <w:spacing w:after="0"/>
      <w:jc w:val="both"/>
    </w:pPr>
    <w:rPr>
      <w:rFonts w:eastAsiaTheme="minorEastAsia" w:cs="Times New Roman"/>
      <w:bCs w:val="0"/>
      <w:color w:val="auto"/>
      <w:kern w:val="0"/>
      <w:szCs w:val="20"/>
      <w:lang w:val="en-GB" w:eastAsia="zh-CN"/>
    </w:rPr>
  </w:style>
  <w:style w:type="paragraph" w:customStyle="1" w:styleId="zListendN">
    <w:name w:val="zList endN"/>
    <w:basedOn w:val="Normal"/>
    <w:next w:val="Normal"/>
    <w:semiHidden/>
    <w:rsid w:val="00181D6B"/>
    <w:pPr>
      <w:keepLines/>
      <w:numPr>
        <w:ilvl w:val="4"/>
        <w:numId w:val="32"/>
      </w:numPr>
      <w:spacing w:after="0"/>
      <w:jc w:val="both"/>
    </w:pPr>
    <w:rPr>
      <w:rFonts w:eastAsiaTheme="minorEastAsia" w:cs="Times New Roman"/>
      <w:bCs w:val="0"/>
      <w:color w:val="auto"/>
      <w:kern w:val="0"/>
      <w:szCs w:val="20"/>
      <w:lang w:val="en-GB" w:eastAsia="zh-CN"/>
    </w:rPr>
  </w:style>
  <w:style w:type="paragraph" w:customStyle="1" w:styleId="PortadaTtulo">
    <w:name w:val="Portada Título"/>
    <w:basedOn w:val="TtuloTDC"/>
    <w:link w:val="PortadaTtuloCar"/>
    <w:qFormat/>
    <w:rsid w:val="00291485"/>
    <w:rPr>
      <w:sz w:val="52"/>
    </w:rPr>
  </w:style>
  <w:style w:type="character" w:customStyle="1" w:styleId="04CuerpodetextoCar">
    <w:name w:val="04_Cuerpo de texto Car"/>
    <w:basedOn w:val="Fuentedeprrafopredeter"/>
    <w:link w:val="04Cuerpodetexto"/>
    <w:rsid w:val="00E768F2"/>
    <w:rPr>
      <w:rFonts w:ascii="Arial" w:hAnsi="Arial" w:cs="Arial"/>
      <w:bCs/>
      <w:color w:val="004254"/>
      <w:kern w:val="32"/>
      <w:sz w:val="18"/>
      <w:szCs w:val="22"/>
    </w:rPr>
  </w:style>
  <w:style w:type="paragraph" w:customStyle="1" w:styleId="PortadaSubttulo">
    <w:name w:val="Portada Subtítulo"/>
    <w:basedOn w:val="Descripcin"/>
    <w:link w:val="PortadaSubttuloCar"/>
    <w:qFormat/>
    <w:rsid w:val="009C4C1A"/>
    <w:rPr>
      <w:lang w:val="es-ES_tradnl"/>
    </w:rPr>
  </w:style>
  <w:style w:type="character" w:customStyle="1" w:styleId="TtuloTDCCar">
    <w:name w:val="Título TDC Car"/>
    <w:aliases w:val="Título Portada Car"/>
    <w:basedOn w:val="Fuentedeprrafopredeter"/>
    <w:link w:val="TtuloTDC"/>
    <w:uiPriority w:val="39"/>
    <w:rsid w:val="00A12E62"/>
    <w:rPr>
      <w:rFonts w:ascii="Georgia" w:hAnsi="Georgia" w:cs="Arial"/>
      <w:bCs/>
      <w:color w:val="004254" w:themeColor="text1"/>
      <w:spacing w:val="-3"/>
      <w:kern w:val="32"/>
      <w:sz w:val="40"/>
      <w:szCs w:val="28"/>
      <w:lang w:val="es-ES_tradnl"/>
    </w:rPr>
  </w:style>
  <w:style w:type="character" w:customStyle="1" w:styleId="PortadaTtuloCar">
    <w:name w:val="Portada Título Car"/>
    <w:basedOn w:val="TtuloTDCCar"/>
    <w:link w:val="PortadaTtulo"/>
    <w:rsid w:val="00291485"/>
    <w:rPr>
      <w:rFonts w:ascii="Georgia" w:hAnsi="Georgia" w:cs="Arial"/>
      <w:bCs/>
      <w:color w:val="004254" w:themeColor="text1"/>
      <w:spacing w:val="-3"/>
      <w:kern w:val="32"/>
      <w:sz w:val="52"/>
      <w:szCs w:val="28"/>
      <w:lang w:val="es-ES_tradnl"/>
    </w:rPr>
  </w:style>
  <w:style w:type="character" w:customStyle="1" w:styleId="DescripcinCar">
    <w:name w:val="Descripción Car"/>
    <w:basedOn w:val="Fuentedeprrafopredeter"/>
    <w:link w:val="Descripcin"/>
    <w:uiPriority w:val="2"/>
    <w:rsid w:val="009C4C1A"/>
    <w:rPr>
      <w:rFonts w:ascii="Arial" w:hAnsi="Arial" w:cs="Arial"/>
      <w:bCs/>
      <w:iCs/>
      <w:color w:val="03657C" w:themeColor="text2"/>
      <w:kern w:val="32"/>
      <w:sz w:val="32"/>
      <w:szCs w:val="18"/>
    </w:rPr>
  </w:style>
  <w:style w:type="character" w:customStyle="1" w:styleId="PortadaSubttuloCar">
    <w:name w:val="Portada Subtítulo Car"/>
    <w:basedOn w:val="DescripcinCar"/>
    <w:link w:val="PortadaSubttulo"/>
    <w:rsid w:val="009C4C1A"/>
    <w:rPr>
      <w:rFonts w:ascii="Arial" w:hAnsi="Arial" w:cs="Arial"/>
      <w:bCs/>
      <w:iCs/>
      <w:color w:val="03657C" w:themeColor="text2"/>
      <w:kern w:val="32"/>
      <w:sz w:val="32"/>
      <w:szCs w:val="18"/>
      <w:lang w:val="es-ES_tradnl"/>
    </w:rPr>
  </w:style>
  <w:style w:type="paragraph" w:customStyle="1" w:styleId="05Ladillo">
    <w:name w:val="05_Ladillo"/>
    <w:basedOn w:val="04Cuerpodetexto"/>
    <w:link w:val="05LadilloCar"/>
    <w:qFormat/>
    <w:rsid w:val="00E768F2"/>
    <w:pPr>
      <w:spacing w:before="240" w:after="90"/>
    </w:pPr>
    <w:rPr>
      <w:b/>
    </w:rPr>
  </w:style>
  <w:style w:type="character" w:customStyle="1" w:styleId="05LadilloCar">
    <w:name w:val="05_Ladillo Car"/>
    <w:basedOn w:val="03TtuloNivel3Car"/>
    <w:link w:val="05Ladillo"/>
    <w:rsid w:val="00E768F2"/>
    <w:rPr>
      <w:rFonts w:ascii="Arial" w:eastAsiaTheme="majorEastAsia" w:hAnsi="Arial" w:cs="Arial"/>
      <w:b/>
      <w:bCs/>
      <w:i w:val="0"/>
      <w:iCs w:val="0"/>
      <w:color w:val="004254"/>
      <w:kern w:val="32"/>
      <w:sz w:val="18"/>
      <w:szCs w:val="22"/>
    </w:rPr>
  </w:style>
  <w:style w:type="paragraph" w:customStyle="1" w:styleId="06Cita">
    <w:name w:val="06_Cita"/>
    <w:basedOn w:val="04Cuerpodetexto"/>
    <w:next w:val="04Cuerpodetexto"/>
    <w:link w:val="06CitaCar"/>
    <w:qFormat/>
    <w:rsid w:val="00E13CCD"/>
    <w:pPr>
      <w:ind w:left="1021" w:right="1021"/>
    </w:pPr>
    <w:rPr>
      <w:color w:val="03657C" w:themeColor="text2"/>
    </w:rPr>
  </w:style>
  <w:style w:type="table" w:customStyle="1" w:styleId="Indraescaladegrises">
    <w:name w:val="Indra_escala de grises"/>
    <w:basedOn w:val="Tablanormal"/>
    <w:uiPriority w:val="99"/>
    <w:rsid w:val="002C76B6"/>
    <w:rPr>
      <w:rFonts w:ascii="Arial" w:hAnsi="Arial"/>
      <w:color w:val="004254" w:themeColor="text1"/>
      <w:sz w:val="18"/>
    </w:rPr>
    <w:tblPr>
      <w:tblBorders>
        <w:top w:val="single" w:sz="24" w:space="0" w:color="FFFFFF" w:themeColor="background2"/>
        <w:left w:val="single" w:sz="24" w:space="0" w:color="FFFFFF" w:themeColor="background2"/>
        <w:bottom w:val="single" w:sz="24" w:space="0" w:color="FFFFFF" w:themeColor="background2"/>
        <w:right w:val="single" w:sz="24" w:space="0" w:color="FFFFFF" w:themeColor="background2"/>
        <w:insideH w:val="single" w:sz="24" w:space="0" w:color="FFFFFF" w:themeColor="background2"/>
        <w:insideV w:val="single" w:sz="24" w:space="0" w:color="FFFFFF" w:themeColor="background2"/>
      </w:tblBorders>
      <w:tblCellMar>
        <w:left w:w="142" w:type="dxa"/>
        <w:right w:w="142" w:type="dxa"/>
      </w:tblCellMar>
    </w:tblPr>
    <w:tcPr>
      <w:shd w:val="clear" w:color="auto" w:fill="E8E8E8" w:themeFill="background1"/>
      <w:vAlign w:val="center"/>
    </w:tcPr>
  </w:style>
  <w:style w:type="character" w:customStyle="1" w:styleId="06CitaCar">
    <w:name w:val="06_Cita Car"/>
    <w:basedOn w:val="04CuerpodetextoCar"/>
    <w:link w:val="06Cita"/>
    <w:rsid w:val="00E13CCD"/>
    <w:rPr>
      <w:rFonts w:ascii="Arial" w:hAnsi="Arial" w:cs="Arial"/>
      <w:bCs/>
      <w:color w:val="03657C" w:themeColor="text2"/>
      <w:kern w:val="32"/>
      <w:sz w:val="18"/>
      <w:szCs w:val="22"/>
    </w:rPr>
  </w:style>
  <w:style w:type="paragraph" w:customStyle="1" w:styleId="TablaEncabezado">
    <w:name w:val="Tabla_Encabezado"/>
    <w:basedOn w:val="04Cuerpodetexto"/>
    <w:link w:val="TablaEncabezadoCar"/>
    <w:qFormat/>
    <w:rsid w:val="00D7311D"/>
    <w:pPr>
      <w:framePr w:hSpace="141" w:wrap="around" w:vAnchor="text" w:hAnchor="margin" w:y="5"/>
      <w:spacing w:before="120" w:after="120"/>
      <w:jc w:val="center"/>
    </w:pPr>
    <w:rPr>
      <w:b/>
      <w:sz w:val="20"/>
    </w:rPr>
  </w:style>
  <w:style w:type="paragraph" w:customStyle="1" w:styleId="TablaDatos">
    <w:name w:val="Tabla_Datos"/>
    <w:basedOn w:val="04Cuerpodetexto"/>
    <w:link w:val="TablaDatosCar"/>
    <w:qFormat/>
    <w:rsid w:val="00D7311D"/>
    <w:pPr>
      <w:framePr w:hSpace="141" w:wrap="around" w:vAnchor="text" w:hAnchor="margin" w:y="5"/>
      <w:spacing w:before="80" w:after="80"/>
    </w:pPr>
    <w:rPr>
      <w:color w:val="004254" w:themeColor="text1"/>
    </w:rPr>
  </w:style>
  <w:style w:type="character" w:customStyle="1" w:styleId="TablaEncabezadoCar">
    <w:name w:val="Tabla_Encabezado Car"/>
    <w:basedOn w:val="Fuentedeprrafopredeter"/>
    <w:link w:val="TablaEncabezado"/>
    <w:rsid w:val="00D7311D"/>
    <w:rPr>
      <w:rFonts w:ascii="Arial" w:hAnsi="Arial" w:cs="Arial"/>
      <w:b/>
      <w:bCs/>
      <w:color w:val="004254"/>
      <w:kern w:val="32"/>
      <w:szCs w:val="22"/>
    </w:rPr>
  </w:style>
  <w:style w:type="paragraph" w:styleId="NormalWeb">
    <w:name w:val="Normal (Web)"/>
    <w:basedOn w:val="Normal"/>
    <w:uiPriority w:val="99"/>
    <w:semiHidden/>
    <w:unhideWhenUsed/>
    <w:rsid w:val="00E3132A"/>
    <w:pPr>
      <w:spacing w:before="100" w:beforeAutospacing="1" w:after="100" w:afterAutospacing="1"/>
    </w:pPr>
    <w:rPr>
      <w:rFonts w:ascii="Times New Roman" w:eastAsiaTheme="minorEastAsia" w:hAnsi="Times New Roman" w:cs="Times New Roman"/>
      <w:bCs w:val="0"/>
      <w:color w:val="auto"/>
      <w:kern w:val="0"/>
      <w:sz w:val="24"/>
      <w:szCs w:val="24"/>
    </w:rPr>
  </w:style>
  <w:style w:type="character" w:customStyle="1" w:styleId="TablaDatosCar">
    <w:name w:val="Tabla_Datos Car"/>
    <w:basedOn w:val="Fuentedeprrafopredeter"/>
    <w:link w:val="TablaDatos"/>
    <w:rsid w:val="00D7311D"/>
    <w:rPr>
      <w:rFonts w:ascii="Arial" w:hAnsi="Arial" w:cs="Arial"/>
      <w:bCs/>
      <w:color w:val="004254" w:themeColor="text1"/>
      <w:kern w:val="32"/>
      <w:sz w:val="18"/>
      <w:szCs w:val="22"/>
    </w:rPr>
  </w:style>
  <w:style w:type="paragraph" w:styleId="TDC4">
    <w:name w:val="toc 4"/>
    <w:basedOn w:val="Normal"/>
    <w:next w:val="Normal"/>
    <w:autoRedefine/>
    <w:uiPriority w:val="39"/>
    <w:unhideWhenUsed/>
    <w:rsid w:val="00A12E62"/>
    <w:pPr>
      <w:spacing w:after="100"/>
      <w:ind w:left="660"/>
    </w:pPr>
  </w:style>
  <w:style w:type="paragraph" w:customStyle="1" w:styleId="Piedegraficos">
    <w:name w:val="Pie de graficos"/>
    <w:basedOn w:val="04Cuerpodetexto"/>
    <w:next w:val="04Cuerpodetexto"/>
    <w:link w:val="PiedegraficosCar"/>
    <w:qFormat/>
    <w:rsid w:val="00434012"/>
    <w:pPr>
      <w:spacing w:after="0"/>
    </w:pPr>
    <w:rPr>
      <w:color w:val="03657C" w:themeColor="text2"/>
      <w:sz w:val="16"/>
    </w:rPr>
  </w:style>
  <w:style w:type="character" w:customStyle="1" w:styleId="PiedegraficosCar">
    <w:name w:val="Pie de graficos Car"/>
    <w:basedOn w:val="04CuerpodetextoCar"/>
    <w:link w:val="Piedegraficos"/>
    <w:rsid w:val="00434012"/>
    <w:rPr>
      <w:rFonts w:ascii="Arial" w:hAnsi="Arial" w:cs="Arial"/>
      <w:bCs/>
      <w:color w:val="03657C" w:themeColor="text2"/>
      <w:kern w:val="32"/>
      <w:sz w:val="16"/>
      <w:szCs w:val="22"/>
    </w:rPr>
  </w:style>
  <w:style w:type="character" w:styleId="Hipervnculovisitado">
    <w:name w:val="FollowedHyperlink"/>
    <w:basedOn w:val="Fuentedeprrafopredeter"/>
    <w:uiPriority w:val="99"/>
    <w:semiHidden/>
    <w:unhideWhenUsed/>
    <w:rsid w:val="00602871"/>
    <w:rPr>
      <w:color w:val="646E7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1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2744">
          <w:marLeft w:val="533"/>
          <w:marRight w:val="0"/>
          <w:marTop w:val="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1002">
          <w:marLeft w:val="533"/>
          <w:marRight w:val="0"/>
          <w:marTop w:val="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70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401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04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6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40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6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87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avier%20Lucero%20Salinas\10_Septiembre%202018\03_CONTENIDO_MARCA_Indraweb\04_Plantillas%20Word\indra\Plantilla_Word_Indra_15102018.dotx" TargetMode="External"/></Relationships>
</file>

<file path=word/theme/theme1.xml><?xml version="1.0" encoding="utf-8"?>
<a:theme xmlns:a="http://schemas.openxmlformats.org/drawingml/2006/main" name="Tema de Office">
  <a:themeElements>
    <a:clrScheme name="Corporativo Indra">
      <a:dk1>
        <a:srgbClr val="004254"/>
      </a:dk1>
      <a:lt1>
        <a:srgbClr val="E8E8E8"/>
      </a:lt1>
      <a:dk2>
        <a:srgbClr val="03657C"/>
      </a:dk2>
      <a:lt2>
        <a:srgbClr val="FFFFFF"/>
      </a:lt2>
      <a:accent1>
        <a:srgbClr val="FBBB21"/>
      </a:accent1>
      <a:accent2>
        <a:srgbClr val="40717F"/>
      </a:accent2>
      <a:accent3>
        <a:srgbClr val="7FA0A9"/>
      </a:accent3>
      <a:accent4>
        <a:srgbClr val="BED0D4"/>
      </a:accent4>
      <a:accent5>
        <a:srgbClr val="428B9C"/>
      </a:accent5>
      <a:accent6>
        <a:srgbClr val="82B2BE"/>
      </a:accent6>
      <a:hlink>
        <a:srgbClr val="03657C"/>
      </a:hlink>
      <a:folHlink>
        <a:srgbClr val="646E78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BFEB1B266B3746BE520059F629EE26" ma:contentTypeVersion="10" ma:contentTypeDescription="Crear nuevo documento." ma:contentTypeScope="" ma:versionID="b1aef20f73cce1c6e4558794d79bef3a">
  <xsd:schema xmlns:xsd="http://www.w3.org/2001/XMLSchema" xmlns:xs="http://www.w3.org/2001/XMLSchema" xmlns:p="http://schemas.microsoft.com/office/2006/metadata/properties" xmlns:ns2="fb7c6ab9-4352-4ccf-a41b-0e05d1808e5c" xmlns:ns3="abba9ad9-4f8a-4535-a7f5-eb3adf0d4f52" targetNamespace="http://schemas.microsoft.com/office/2006/metadata/properties" ma:root="true" ma:fieldsID="04ada8a168fa47f8a904214c74d94bd1" ns2:_="" ns3:_="">
    <xsd:import namespace="fb7c6ab9-4352-4ccf-a41b-0e05d1808e5c"/>
    <xsd:import namespace="abba9ad9-4f8a-4535-a7f5-eb3adf0d4f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c6ab9-4352-4ccf-a41b-0e05d1808e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b6c8f4d1-0548-410f-82ab-424def43ff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a9ad9-4f8a-4535-a7f5-eb3adf0d4f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e291a5-5f63-439b-a0d1-85b1bd44d847}" ma:internalName="TaxCatchAll" ma:showField="CatchAllData" ma:web="abba9ad9-4f8a-4535-a7f5-eb3adf0d4f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ba9ad9-4f8a-4535-a7f5-eb3adf0d4f52" xsi:nil="true"/>
    <lcf76f155ced4ddcb4097134ff3c332f xmlns="fb7c6ab9-4352-4ccf-a41b-0e05d1808e5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AC562-5156-4FA2-BB52-1851403D4E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783CC9-8FE0-4C7A-B592-DADDF515451F}"/>
</file>

<file path=customXml/itemProps3.xml><?xml version="1.0" encoding="utf-8"?>
<ds:datastoreItem xmlns:ds="http://schemas.openxmlformats.org/officeDocument/2006/customXml" ds:itemID="{350163FD-83E1-4BE7-B4DD-4BB48E95E367}">
  <ds:schemaRefs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sharepoint/v3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ae3b3a63-c6ac-4d2d-8c0f-30eb229902a7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1C70CA3-8CB1-46A9-A8BA-2DBF2BD6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Plantilla_Word_Indra_15102018.dotx</Template>
  <TotalTime>10</TotalTime>
  <Pages>3</Pages>
  <Words>437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Gestión del Servicio de TI y de Continuidad del Negocio</vt:lpstr>
    </vt:vector>
  </TitlesOfParts>
  <Company>Indra</Company>
  <LinksUpToDate>false</LinksUpToDate>
  <CharactersWithSpaces>2962</CharactersWithSpaces>
  <SharedDoc>false</SharedDoc>
  <HLinks>
    <vt:vector size="48" baseType="variant">
      <vt:variant>
        <vt:i4>1769534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_Toc388021756</vt:lpwstr>
      </vt:variant>
      <vt:variant>
        <vt:i4>1769534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_Toc388021755</vt:lpwstr>
      </vt:variant>
      <vt:variant>
        <vt:i4>1769534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_Toc388021754</vt:lpwstr>
      </vt:variant>
      <vt:variant>
        <vt:i4>1769534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_Toc388021753</vt:lpwstr>
      </vt:variant>
      <vt:variant>
        <vt:i4>1769534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_Toc388021752</vt:lpwstr>
      </vt:variant>
      <vt:variant>
        <vt:i4>1769534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_Toc388021751</vt:lpwstr>
      </vt:variant>
      <vt:variant>
        <vt:i4>1769534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_Toc388021750</vt:lpwstr>
      </vt:variant>
      <vt:variant>
        <vt:i4>1703998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_Toc388021749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Gestión del Servicio de TI y de Continuidad del Negocio</dc:title>
  <dc:creator>nvidal@indra.es</dc:creator>
  <cp:lastModifiedBy>Hernández Martín, María Elena</cp:lastModifiedBy>
  <cp:revision>3</cp:revision>
  <cp:lastPrinted>2021-11-12T09:37:00Z</cp:lastPrinted>
  <dcterms:created xsi:type="dcterms:W3CDTF">2024-12-19T10:21:00Z</dcterms:created>
  <dcterms:modified xsi:type="dcterms:W3CDTF">2024-12-19T10:27:00Z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0x0101006ABFEB1B266B3746BE520059F629EE26</vt:lpwstr>
  </property>
  <property fmtid="{D5CDD505-2E9C-101B-9397-08002B2CF9AE}" pid="3" name="TaxKeyword">
    <vt:lpwstr/>
  </property>
</Properties>
</file>